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656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15"/>
        <w:gridCol w:w="5341"/>
      </w:tblGrid>
      <w:tr w:rsidR="0054471F" w:rsidRPr="00E8676D" w14:paraId="1441A165" w14:textId="77777777">
        <w:trPr>
          <w:trHeight w:hRule="exact" w:val="979"/>
          <w:jc w:val="center"/>
        </w:trPr>
        <w:tc>
          <w:tcPr>
            <w:tcW w:w="1065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8ECD8BE" w14:textId="77777777" w:rsidR="0054471F" w:rsidRPr="00E8676D" w:rsidRDefault="003A0754" w:rsidP="008B6BE8">
            <w:pPr>
              <w:pStyle w:val="DataField11pt-Single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8B6BE8">
              <w:rPr>
                <w:rFonts w:ascii="Times New Roman" w:hAnsi="Times New Roman" w:cs="Times New Roman"/>
                <w:b/>
                <w:szCs w:val="22"/>
              </w:rPr>
              <w:t xml:space="preserve">                                                                                         CV</w:t>
            </w:r>
          </w:p>
          <w:p w14:paraId="1143E22B" w14:textId="77777777" w:rsidR="000520BC" w:rsidRDefault="000520BC" w:rsidP="000520BC">
            <w:pPr>
              <w:pStyle w:val="HeadNoteNotItalics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FELICE PETRAGLIA</w:t>
            </w:r>
          </w:p>
          <w:p w14:paraId="744849BC" w14:textId="77777777" w:rsidR="000520BC" w:rsidRPr="00E8676D" w:rsidRDefault="000520BC" w:rsidP="006868DD">
            <w:pPr>
              <w:pStyle w:val="HeadNoteNotItalics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4471F" w:rsidRPr="00E8676D" w14:paraId="0ED17BE2" w14:textId="77777777" w:rsidTr="008D21B7">
        <w:trPr>
          <w:trHeight w:hRule="exact" w:val="216"/>
          <w:jc w:val="center"/>
        </w:trPr>
        <w:tc>
          <w:tcPr>
            <w:tcW w:w="1065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D948FA" w14:textId="77777777" w:rsidR="0054471F" w:rsidRPr="00E8676D" w:rsidRDefault="0054471F" w:rsidP="006868DD">
            <w:pPr>
              <w:jc w:val="center"/>
              <w:rPr>
                <w:sz w:val="22"/>
                <w:szCs w:val="22"/>
              </w:rPr>
            </w:pPr>
          </w:p>
        </w:tc>
      </w:tr>
      <w:tr w:rsidR="009F72E5" w:rsidRPr="00E8676D" w14:paraId="39C9963E" w14:textId="77777777" w:rsidTr="000520BC">
        <w:trPr>
          <w:trHeight w:val="504"/>
          <w:jc w:val="center"/>
        </w:trPr>
        <w:tc>
          <w:tcPr>
            <w:tcW w:w="531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14" w:type="dxa"/>
              <w:bottom w:w="14" w:type="dxa"/>
            </w:tcMar>
          </w:tcPr>
          <w:p w14:paraId="158A5782" w14:textId="77777777" w:rsidR="009F72E5" w:rsidRPr="00933578" w:rsidRDefault="004133FD" w:rsidP="00B8788C">
            <w:pPr>
              <w:pStyle w:val="DataField11pt-Single"/>
              <w:rPr>
                <w:rFonts w:ascii="Times New Roman" w:hAnsi="Times New Roman" w:cs="Times New Roman"/>
                <w:sz w:val="20"/>
              </w:rPr>
            </w:pPr>
            <w:r w:rsidRPr="004133FD">
              <w:rPr>
                <w:rFonts w:ascii="Times New Roman" w:hAnsi="Times New Roman" w:cs="Times New Roman"/>
                <w:noProof/>
                <w:szCs w:val="22"/>
                <w:lang w:val="it-IT" w:eastAsia="it-IT"/>
              </w:rPr>
              <w:drawing>
                <wp:anchor distT="0" distB="0" distL="114300" distR="114300" simplePos="0" relativeHeight="251658240" behindDoc="0" locked="0" layoutInCell="1" allowOverlap="1" wp14:anchorId="13395007" wp14:editId="18BFDDF5">
                  <wp:simplePos x="1333500" y="215265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901190" cy="2266315"/>
                  <wp:effectExtent l="0" t="0" r="3810" b="635"/>
                  <wp:wrapSquare wrapText="bothSides"/>
                  <wp:docPr id="3" name="Immagine 3" descr="C:\Users\Admin\Desktop\GIULIA\CURRICULUM PROF. PETRAGLIA\CV inglese\FOTO 2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GIULIA\CURRICULUM PROF. PETRAGLIA\CV inglese\FOTO 2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226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14" w:type="dxa"/>
              <w:bottom w:w="14" w:type="dxa"/>
            </w:tcMar>
          </w:tcPr>
          <w:p w14:paraId="774BD7DC" w14:textId="77777777" w:rsidR="009F72E5" w:rsidRPr="00E8676D" w:rsidRDefault="009F72E5" w:rsidP="006868DD">
            <w:pPr>
              <w:pStyle w:val="FormFieldCaption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676D">
              <w:rPr>
                <w:rFonts w:ascii="Times New Roman" w:hAnsi="Times New Roman" w:cs="Times New Roman"/>
                <w:b/>
                <w:sz w:val="22"/>
                <w:szCs w:val="22"/>
              </w:rPr>
              <w:t>POSITION TITLE</w:t>
            </w:r>
          </w:p>
          <w:p w14:paraId="33A5179F" w14:textId="77777777" w:rsidR="000F6735" w:rsidRDefault="003A374A" w:rsidP="000F6735">
            <w:pPr>
              <w:pStyle w:val="DataField11pt-Single"/>
              <w:numPr>
                <w:ilvl w:val="0"/>
                <w:numId w:val="21"/>
              </w:numPr>
              <w:rPr>
                <w:rFonts w:ascii="Times New Roman" w:hAnsi="Times New Roman" w:cs="Times New Roman"/>
                <w:szCs w:val="22"/>
              </w:rPr>
            </w:pPr>
            <w:r w:rsidRPr="00E8676D">
              <w:rPr>
                <w:rFonts w:ascii="Times New Roman" w:hAnsi="Times New Roman" w:cs="Times New Roman"/>
                <w:szCs w:val="22"/>
              </w:rPr>
              <w:t xml:space="preserve">Professor </w:t>
            </w:r>
            <w:r w:rsidR="00D32172">
              <w:rPr>
                <w:rFonts w:ascii="Times New Roman" w:hAnsi="Times New Roman" w:cs="Times New Roman"/>
                <w:szCs w:val="22"/>
              </w:rPr>
              <w:t>o</w:t>
            </w:r>
            <w:r w:rsidR="006868DD" w:rsidRPr="00E8676D">
              <w:rPr>
                <w:rFonts w:ascii="Times New Roman" w:hAnsi="Times New Roman" w:cs="Times New Roman"/>
                <w:szCs w:val="22"/>
              </w:rPr>
              <w:t>f Obstetrics and Gynecology</w:t>
            </w:r>
            <w:r w:rsidR="000F6735">
              <w:rPr>
                <w:rFonts w:ascii="Times New Roman" w:hAnsi="Times New Roman" w:cs="Times New Roman"/>
                <w:szCs w:val="22"/>
              </w:rPr>
              <w:t xml:space="preserve"> and</w:t>
            </w:r>
            <w:r w:rsidR="006868DD" w:rsidRPr="00E8676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F6735" w:rsidRPr="00E8676D">
              <w:rPr>
                <w:rFonts w:ascii="Times New Roman" w:hAnsi="Times New Roman" w:cs="Times New Roman"/>
                <w:szCs w:val="22"/>
              </w:rPr>
              <w:t>Director of the Residency Program</w:t>
            </w:r>
            <w:r w:rsidR="001B19E5">
              <w:rPr>
                <w:rFonts w:ascii="Times New Roman" w:hAnsi="Times New Roman" w:cs="Times New Roman"/>
                <w:szCs w:val="22"/>
              </w:rPr>
              <w:t xml:space="preserve"> in Obstetrics and Gynecology, </w:t>
            </w:r>
            <w:r w:rsidR="000F6735" w:rsidRPr="00E8676D">
              <w:rPr>
                <w:rFonts w:ascii="Times New Roman" w:hAnsi="Times New Roman" w:cs="Times New Roman"/>
                <w:szCs w:val="22"/>
              </w:rPr>
              <w:t>University of Florence</w:t>
            </w:r>
            <w:r w:rsidR="000F6735">
              <w:rPr>
                <w:rFonts w:ascii="Times New Roman" w:hAnsi="Times New Roman" w:cs="Times New Roman"/>
                <w:szCs w:val="22"/>
              </w:rPr>
              <w:t xml:space="preserve">, </w:t>
            </w:r>
            <w:r w:rsidR="001B19E5">
              <w:rPr>
                <w:rFonts w:ascii="Times New Roman" w:hAnsi="Times New Roman" w:cs="Times New Roman"/>
                <w:szCs w:val="22"/>
              </w:rPr>
              <w:t>Italy</w:t>
            </w:r>
          </w:p>
          <w:p w14:paraId="5F87FC9C" w14:textId="77777777" w:rsidR="000F6735" w:rsidRDefault="000F6735" w:rsidP="000F6735">
            <w:pPr>
              <w:pStyle w:val="DataField11pt-Single"/>
              <w:ind w:left="720"/>
              <w:rPr>
                <w:rFonts w:ascii="Times New Roman" w:hAnsi="Times New Roman" w:cs="Times New Roman"/>
                <w:szCs w:val="22"/>
              </w:rPr>
            </w:pPr>
          </w:p>
          <w:p w14:paraId="7EF2E24E" w14:textId="77777777" w:rsidR="002A5783" w:rsidRDefault="0001005D" w:rsidP="000F6735">
            <w:pPr>
              <w:pStyle w:val="DataField11pt-Single"/>
              <w:numPr>
                <w:ilvl w:val="0"/>
                <w:numId w:val="21"/>
              </w:num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Chai</w:t>
            </w:r>
            <w:r w:rsidR="009C2745">
              <w:rPr>
                <w:rFonts w:ascii="Times New Roman" w:hAnsi="Times New Roman" w:cs="Times New Roman"/>
                <w:szCs w:val="22"/>
              </w:rPr>
              <w:t xml:space="preserve">r </w:t>
            </w:r>
            <w:proofErr w:type="gramStart"/>
            <w:r w:rsidR="001B19E5">
              <w:rPr>
                <w:rFonts w:ascii="Times New Roman" w:hAnsi="Times New Roman" w:cs="Times New Roman"/>
                <w:szCs w:val="22"/>
              </w:rPr>
              <w:t xml:space="preserve">of </w:t>
            </w:r>
            <w:r w:rsidR="00F307C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1B19E5">
              <w:rPr>
                <w:rFonts w:ascii="Times New Roman" w:hAnsi="Times New Roman" w:cs="Times New Roman"/>
                <w:szCs w:val="22"/>
              </w:rPr>
              <w:t>Division</w:t>
            </w:r>
            <w:proofErr w:type="gramEnd"/>
            <w:r w:rsidR="001B19E5">
              <w:rPr>
                <w:rFonts w:ascii="Times New Roman" w:hAnsi="Times New Roman" w:cs="Times New Roman"/>
                <w:szCs w:val="22"/>
              </w:rPr>
              <w:t xml:space="preserve"> of Obste</w:t>
            </w:r>
            <w:r w:rsidR="0006008E">
              <w:rPr>
                <w:rFonts w:ascii="Times New Roman" w:hAnsi="Times New Roman" w:cs="Times New Roman"/>
                <w:szCs w:val="22"/>
              </w:rPr>
              <w:t>t</w:t>
            </w:r>
            <w:r w:rsidR="001B19E5">
              <w:rPr>
                <w:rFonts w:ascii="Times New Roman" w:hAnsi="Times New Roman" w:cs="Times New Roman"/>
                <w:szCs w:val="22"/>
              </w:rPr>
              <w:t>rics and Gynecology</w:t>
            </w:r>
            <w:r w:rsidR="001B19E5" w:rsidRPr="00E8676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1B19E5">
              <w:rPr>
                <w:rFonts w:ascii="Times New Roman" w:hAnsi="Times New Roman" w:cs="Times New Roman"/>
                <w:szCs w:val="22"/>
              </w:rPr>
              <w:t>and</w:t>
            </w:r>
            <w:r w:rsidR="0006008E">
              <w:rPr>
                <w:rFonts w:ascii="Times New Roman" w:hAnsi="Times New Roman" w:cs="Times New Roman"/>
                <w:szCs w:val="22"/>
              </w:rPr>
              <w:t xml:space="preserve"> of</w:t>
            </w:r>
            <w:r w:rsidR="001B19E5">
              <w:rPr>
                <w:rFonts w:ascii="Times New Roman" w:hAnsi="Times New Roman" w:cs="Times New Roman"/>
                <w:szCs w:val="22"/>
              </w:rPr>
              <w:t xml:space="preserve"> Department of </w:t>
            </w:r>
            <w:r w:rsidR="002A5783" w:rsidRPr="002A5783">
              <w:rPr>
                <w:rFonts w:ascii="Times New Roman" w:hAnsi="Times New Roman" w:cs="Times New Roman"/>
                <w:szCs w:val="22"/>
              </w:rPr>
              <w:t>Maternity and Infancy</w:t>
            </w:r>
            <w:r w:rsidR="001B19E5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="002A5783" w:rsidRPr="00E8676D">
              <w:rPr>
                <w:rFonts w:ascii="Times New Roman" w:hAnsi="Times New Roman" w:cs="Times New Roman"/>
                <w:szCs w:val="22"/>
              </w:rPr>
              <w:t>Careggi</w:t>
            </w:r>
            <w:proofErr w:type="spellEnd"/>
            <w:r w:rsidR="002A5783" w:rsidRPr="00E8676D">
              <w:rPr>
                <w:rFonts w:ascii="Times New Roman" w:hAnsi="Times New Roman" w:cs="Times New Roman"/>
                <w:szCs w:val="22"/>
              </w:rPr>
              <w:t xml:space="preserve"> Univ</w:t>
            </w:r>
            <w:r w:rsidR="00D32172">
              <w:rPr>
                <w:rFonts w:ascii="Times New Roman" w:hAnsi="Times New Roman" w:cs="Times New Roman"/>
                <w:szCs w:val="22"/>
              </w:rPr>
              <w:t>ersity Hospital, Florence</w:t>
            </w:r>
            <w:r w:rsidR="002804C3">
              <w:rPr>
                <w:rFonts w:ascii="Times New Roman" w:hAnsi="Times New Roman" w:cs="Times New Roman"/>
                <w:szCs w:val="22"/>
              </w:rPr>
              <w:t>,</w:t>
            </w:r>
            <w:r w:rsidR="00070E23">
              <w:rPr>
                <w:rFonts w:ascii="Times New Roman" w:hAnsi="Times New Roman" w:cs="Times New Roman"/>
                <w:szCs w:val="22"/>
              </w:rPr>
              <w:t xml:space="preserve"> I</w:t>
            </w:r>
            <w:r w:rsidR="002804C3">
              <w:rPr>
                <w:rFonts w:ascii="Times New Roman" w:hAnsi="Times New Roman" w:cs="Times New Roman"/>
                <w:szCs w:val="22"/>
              </w:rPr>
              <w:t>taly</w:t>
            </w:r>
          </w:p>
          <w:p w14:paraId="46E0D148" w14:textId="77777777" w:rsidR="002A5783" w:rsidRPr="00E8676D" w:rsidRDefault="002A5783" w:rsidP="000F6735">
            <w:pPr>
              <w:pStyle w:val="DataField11pt-Single"/>
              <w:ind w:left="72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5958F42" w14:textId="77777777" w:rsidR="00B17734" w:rsidRPr="00635BDD" w:rsidRDefault="00B17734" w:rsidP="00B17734">
      <w:pPr>
        <w:rPr>
          <w:lang w:val="en-GB"/>
        </w:rPr>
      </w:pPr>
      <w:r w:rsidRPr="00635BDD">
        <w:rPr>
          <w:b/>
          <w:lang w:val="en-GB"/>
        </w:rPr>
        <w:t>OFFICE ADDRESS</w:t>
      </w:r>
      <w:r w:rsidRPr="00635BDD">
        <w:rPr>
          <w:b/>
          <w:lang w:val="en-GB"/>
        </w:rPr>
        <w:tab/>
      </w:r>
      <w:r w:rsidRPr="00635BDD">
        <w:rPr>
          <w:lang w:val="en-GB"/>
        </w:rPr>
        <w:t xml:space="preserve">Obstetrics and </w:t>
      </w:r>
      <w:proofErr w:type="spellStart"/>
      <w:r w:rsidRPr="00635BDD">
        <w:rPr>
          <w:lang w:val="en-GB"/>
        </w:rPr>
        <w:t>Gynecology</w:t>
      </w:r>
      <w:proofErr w:type="spellEnd"/>
    </w:p>
    <w:p w14:paraId="55A59C6F" w14:textId="77777777" w:rsidR="00B17734" w:rsidRPr="00635BDD" w:rsidRDefault="00B17734" w:rsidP="00B17734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Dept. Experimental and Clinical Biomedical Sciences “Mario Serio”</w:t>
      </w:r>
    </w:p>
    <w:p w14:paraId="4D6F36C6" w14:textId="77777777" w:rsidR="00B17734" w:rsidRPr="00221832" w:rsidRDefault="00B17734" w:rsidP="00B17734">
      <w:r w:rsidRPr="00635BDD">
        <w:rPr>
          <w:lang w:val="en-GB"/>
        </w:rPr>
        <w:tab/>
      </w:r>
      <w:r w:rsidRPr="00635BDD">
        <w:rPr>
          <w:lang w:val="en-GB"/>
        </w:rPr>
        <w:tab/>
      </w:r>
      <w:r w:rsidRPr="00635BDD">
        <w:rPr>
          <w:lang w:val="en-GB"/>
        </w:rPr>
        <w:tab/>
      </w:r>
      <w:r w:rsidRPr="00635BDD">
        <w:rPr>
          <w:lang w:val="en-GB"/>
        </w:rPr>
        <w:tab/>
      </w:r>
      <w:r w:rsidRPr="00221832">
        <w:t>University of Florence</w:t>
      </w:r>
    </w:p>
    <w:p w14:paraId="3E952BB6" w14:textId="77777777" w:rsidR="00B17734" w:rsidRPr="00221832" w:rsidRDefault="00B17734" w:rsidP="00B17734">
      <w:r w:rsidRPr="00221832">
        <w:tab/>
      </w:r>
      <w:r w:rsidRPr="00221832">
        <w:tab/>
      </w:r>
      <w:r w:rsidRPr="00221832">
        <w:tab/>
      </w:r>
      <w:r w:rsidRPr="00221832">
        <w:tab/>
        <w:t>Piazzale Brambilla 3</w:t>
      </w:r>
    </w:p>
    <w:p w14:paraId="7BBAC087" w14:textId="77777777" w:rsidR="00B17734" w:rsidRPr="00221832" w:rsidRDefault="00B17734" w:rsidP="00B17734">
      <w:r w:rsidRPr="00221832">
        <w:tab/>
      </w:r>
      <w:r w:rsidRPr="00221832">
        <w:tab/>
      </w:r>
      <w:r w:rsidRPr="00221832">
        <w:tab/>
      </w:r>
      <w:r w:rsidRPr="00221832">
        <w:tab/>
        <w:t>Florence, Italy</w:t>
      </w:r>
    </w:p>
    <w:p w14:paraId="4678EBF6" w14:textId="77777777" w:rsidR="00B17734" w:rsidRPr="00D53AAC" w:rsidRDefault="00B17734" w:rsidP="00B17734">
      <w:r w:rsidRPr="00221832">
        <w:tab/>
      </w:r>
      <w:r w:rsidRPr="00221832">
        <w:tab/>
      </w:r>
      <w:r w:rsidRPr="00221832">
        <w:tab/>
      </w:r>
      <w:r w:rsidRPr="00221832">
        <w:tab/>
      </w:r>
      <w:r w:rsidRPr="00D53AAC">
        <w:t xml:space="preserve">E-mail: </w:t>
      </w:r>
      <w:r w:rsidRPr="00D53AAC">
        <w:rPr>
          <w:u w:val="single"/>
        </w:rPr>
        <w:t>felice.</w:t>
      </w:r>
      <w:hyperlink r:id="rId8" w:history="1">
        <w:r w:rsidRPr="00D53AAC">
          <w:rPr>
            <w:rStyle w:val="Collegamentoipertestuale"/>
          </w:rPr>
          <w:t>petraglia@unifi.it</w:t>
        </w:r>
      </w:hyperlink>
    </w:p>
    <w:p w14:paraId="28010C05" w14:textId="77777777" w:rsidR="00B17734" w:rsidRPr="00D53AAC" w:rsidRDefault="00B17734" w:rsidP="00B17734">
      <w:pPr>
        <w:rPr>
          <w:b/>
        </w:rPr>
      </w:pPr>
    </w:p>
    <w:p w14:paraId="4B36D284" w14:textId="77777777" w:rsidR="00B17734" w:rsidRPr="00B17734" w:rsidRDefault="00B17734" w:rsidP="00B17734">
      <w:pPr>
        <w:rPr>
          <w:lang w:val="it-IT"/>
        </w:rPr>
      </w:pPr>
      <w:r w:rsidRPr="00B17734">
        <w:rPr>
          <w:b/>
          <w:lang w:val="it-IT"/>
        </w:rPr>
        <w:t>HOME ADDRESS</w:t>
      </w:r>
      <w:r w:rsidRPr="00B17734">
        <w:rPr>
          <w:b/>
          <w:lang w:val="it-IT"/>
        </w:rPr>
        <w:tab/>
      </w:r>
      <w:r w:rsidRPr="00B17734">
        <w:rPr>
          <w:lang w:val="it-IT"/>
        </w:rPr>
        <w:t>Via di Città, 46</w:t>
      </w:r>
    </w:p>
    <w:p w14:paraId="1136DC5C" w14:textId="77777777" w:rsidR="00B17734" w:rsidRPr="00635BDD" w:rsidRDefault="00B17734" w:rsidP="00B17734">
      <w:pPr>
        <w:rPr>
          <w:lang w:val="en-GB"/>
        </w:rPr>
      </w:pPr>
      <w:r w:rsidRPr="00B17734">
        <w:rPr>
          <w:lang w:val="it-IT"/>
        </w:rPr>
        <w:tab/>
      </w:r>
      <w:r w:rsidRPr="00B17734">
        <w:rPr>
          <w:lang w:val="it-IT"/>
        </w:rPr>
        <w:tab/>
      </w:r>
      <w:r w:rsidRPr="00B17734">
        <w:rPr>
          <w:lang w:val="it-IT"/>
        </w:rPr>
        <w:tab/>
      </w:r>
      <w:r w:rsidRPr="00B17734">
        <w:rPr>
          <w:lang w:val="it-IT"/>
        </w:rPr>
        <w:tab/>
      </w:r>
      <w:r w:rsidRPr="00635BDD">
        <w:rPr>
          <w:lang w:val="en-GB"/>
        </w:rPr>
        <w:t>53100 Siena, Italy</w:t>
      </w:r>
    </w:p>
    <w:p w14:paraId="00B07710" w14:textId="77777777" w:rsidR="00B17734" w:rsidRPr="00635BDD" w:rsidRDefault="00B17734" w:rsidP="00B17734">
      <w:pPr>
        <w:rPr>
          <w:lang w:val="en-GB"/>
        </w:rPr>
      </w:pPr>
      <w:r w:rsidRPr="00635BDD">
        <w:rPr>
          <w:lang w:val="en-GB"/>
        </w:rPr>
        <w:tab/>
      </w:r>
      <w:r w:rsidRPr="00635BDD">
        <w:rPr>
          <w:lang w:val="en-GB"/>
        </w:rPr>
        <w:tab/>
      </w:r>
      <w:r w:rsidRPr="00635BDD">
        <w:rPr>
          <w:lang w:val="en-GB"/>
        </w:rPr>
        <w:tab/>
      </w:r>
      <w:r w:rsidRPr="00635BDD">
        <w:rPr>
          <w:lang w:val="en-GB"/>
        </w:rPr>
        <w:tab/>
        <w:t>Phone: +39 0577 42426</w:t>
      </w:r>
    </w:p>
    <w:p w14:paraId="0CD458CA" w14:textId="77777777" w:rsidR="00B17734" w:rsidRPr="00635BDD" w:rsidRDefault="00B17734" w:rsidP="00B17734">
      <w:pPr>
        <w:rPr>
          <w:lang w:val="en-GB"/>
        </w:rPr>
      </w:pPr>
    </w:p>
    <w:p w14:paraId="495EE4CC" w14:textId="77777777" w:rsidR="00B17734" w:rsidRPr="00635BDD" w:rsidRDefault="00B17734" w:rsidP="00B17734">
      <w:pPr>
        <w:rPr>
          <w:lang w:val="en-GB"/>
        </w:rPr>
      </w:pPr>
      <w:r w:rsidRPr="00635BDD">
        <w:rPr>
          <w:b/>
          <w:lang w:val="en-GB"/>
        </w:rPr>
        <w:t>DATE OF BIRTH</w:t>
      </w:r>
      <w:r w:rsidRPr="00635BDD">
        <w:rPr>
          <w:lang w:val="en-GB"/>
        </w:rPr>
        <w:tab/>
        <w:t>November 15, 1956</w:t>
      </w:r>
    </w:p>
    <w:p w14:paraId="587C39EA" w14:textId="77777777" w:rsidR="00B17734" w:rsidRPr="00635BDD" w:rsidRDefault="00B17734" w:rsidP="00B17734">
      <w:pPr>
        <w:rPr>
          <w:lang w:val="en-GB"/>
        </w:rPr>
      </w:pPr>
    </w:p>
    <w:p w14:paraId="30C6B966" w14:textId="77777777" w:rsidR="00B17734" w:rsidRPr="00635BDD" w:rsidRDefault="00B17734" w:rsidP="00B17734">
      <w:pPr>
        <w:rPr>
          <w:lang w:val="en-GB"/>
        </w:rPr>
      </w:pPr>
      <w:r w:rsidRPr="00635BDD">
        <w:rPr>
          <w:b/>
          <w:caps/>
          <w:lang w:val="en-GB"/>
        </w:rPr>
        <w:t>Nationality</w:t>
      </w:r>
      <w:r w:rsidRPr="00635BDD">
        <w:rPr>
          <w:lang w:val="en-GB"/>
        </w:rPr>
        <w:tab/>
      </w:r>
      <w:r w:rsidRPr="00635BDD">
        <w:rPr>
          <w:lang w:val="en-GB"/>
        </w:rPr>
        <w:tab/>
        <w:t>Italian</w:t>
      </w:r>
    </w:p>
    <w:p w14:paraId="52C34D67" w14:textId="77777777" w:rsidR="00B17734" w:rsidRPr="00635BDD" w:rsidRDefault="00B17734" w:rsidP="00B17734">
      <w:pPr>
        <w:rPr>
          <w:lang w:val="en-GB"/>
        </w:rPr>
      </w:pPr>
    </w:p>
    <w:p w14:paraId="70ABFEAF" w14:textId="77777777" w:rsidR="006868DD" w:rsidRPr="00E8676D" w:rsidRDefault="006868DD" w:rsidP="006868DD">
      <w:pPr>
        <w:pStyle w:val="a"/>
        <w:ind w:firstLine="360"/>
        <w:rPr>
          <w:b/>
          <w:sz w:val="22"/>
          <w:szCs w:val="22"/>
          <w:lang w:val="en-GB"/>
        </w:rPr>
      </w:pPr>
    </w:p>
    <w:p w14:paraId="11566C00" w14:textId="77777777" w:rsidR="006868DD" w:rsidRPr="00311A85" w:rsidRDefault="006868DD" w:rsidP="006868DD">
      <w:pPr>
        <w:pStyle w:val="a"/>
        <w:ind w:firstLine="360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EDUCATION AND TRAINING</w:t>
      </w:r>
      <w:r w:rsidRPr="00311A85">
        <w:rPr>
          <w:b/>
          <w:sz w:val="22"/>
          <w:szCs w:val="22"/>
          <w:lang w:val="en-GB"/>
        </w:rPr>
        <w:tab/>
      </w:r>
      <w:r w:rsidRPr="00311A85">
        <w:rPr>
          <w:b/>
          <w:sz w:val="22"/>
          <w:szCs w:val="22"/>
          <w:lang w:val="en-GB"/>
        </w:rPr>
        <w:tab/>
      </w:r>
    </w:p>
    <w:p w14:paraId="3B79E92F" w14:textId="77777777" w:rsidR="006868DD" w:rsidRPr="00311A85" w:rsidRDefault="00A7402F" w:rsidP="006868DD">
      <w:pPr>
        <w:pStyle w:val="a"/>
        <w:ind w:left="36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1980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4467C4">
        <w:rPr>
          <w:sz w:val="22"/>
          <w:szCs w:val="22"/>
          <w:lang w:val="en-US"/>
        </w:rPr>
        <w:t>Medical Doctor</w:t>
      </w:r>
      <w:r w:rsidR="00D32172">
        <w:rPr>
          <w:sz w:val="22"/>
          <w:szCs w:val="22"/>
          <w:lang w:val="en-US"/>
        </w:rPr>
        <w:t>,</w:t>
      </w:r>
      <w:r w:rsidR="006868DD" w:rsidRPr="00311A85">
        <w:rPr>
          <w:sz w:val="22"/>
          <w:szCs w:val="22"/>
          <w:lang w:val="en-US"/>
        </w:rPr>
        <w:t xml:space="preserve"> University of Siena, Siena, Italy</w:t>
      </w:r>
    </w:p>
    <w:p w14:paraId="4EF377DB" w14:textId="77777777" w:rsidR="006868DD" w:rsidRPr="00311A85" w:rsidRDefault="00A7402F" w:rsidP="006868DD">
      <w:pPr>
        <w:pStyle w:val="a"/>
        <w:ind w:left="36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1984 </w:t>
      </w:r>
      <w:r>
        <w:rPr>
          <w:bCs/>
          <w:sz w:val="22"/>
          <w:szCs w:val="22"/>
          <w:lang w:val="en-US"/>
        </w:rPr>
        <w:tab/>
      </w:r>
      <w:r>
        <w:rPr>
          <w:bCs/>
          <w:sz w:val="22"/>
          <w:szCs w:val="22"/>
          <w:lang w:val="en-US"/>
        </w:rPr>
        <w:tab/>
      </w:r>
      <w:r>
        <w:rPr>
          <w:bCs/>
          <w:sz w:val="22"/>
          <w:szCs w:val="22"/>
          <w:lang w:val="en-US"/>
        </w:rPr>
        <w:tab/>
      </w:r>
      <w:r w:rsidR="006868DD" w:rsidRPr="00311A85">
        <w:rPr>
          <w:bCs/>
          <w:sz w:val="22"/>
          <w:szCs w:val="22"/>
          <w:lang w:val="en-US"/>
        </w:rPr>
        <w:t>Specialist in Obstetrics and Gynecology</w:t>
      </w:r>
    </w:p>
    <w:p w14:paraId="6D49E6D8" w14:textId="77777777" w:rsidR="006868DD" w:rsidRPr="00311A85" w:rsidRDefault="00A7402F" w:rsidP="006868DD">
      <w:pPr>
        <w:pStyle w:val="a"/>
        <w:ind w:left="36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1987 </w:t>
      </w:r>
      <w:r>
        <w:rPr>
          <w:bCs/>
          <w:sz w:val="22"/>
          <w:szCs w:val="22"/>
          <w:lang w:val="en-US"/>
        </w:rPr>
        <w:tab/>
      </w:r>
      <w:r>
        <w:rPr>
          <w:bCs/>
          <w:sz w:val="22"/>
          <w:szCs w:val="22"/>
          <w:lang w:val="en-US"/>
        </w:rPr>
        <w:tab/>
      </w:r>
      <w:r>
        <w:rPr>
          <w:bCs/>
          <w:sz w:val="22"/>
          <w:szCs w:val="22"/>
          <w:lang w:val="en-US"/>
        </w:rPr>
        <w:tab/>
      </w:r>
      <w:r w:rsidR="006868DD" w:rsidRPr="00311A85">
        <w:rPr>
          <w:bCs/>
          <w:sz w:val="22"/>
          <w:szCs w:val="22"/>
          <w:lang w:val="en-US"/>
        </w:rPr>
        <w:t>Specialist in Endocrinology.</w:t>
      </w:r>
    </w:p>
    <w:p w14:paraId="4729E7F3" w14:textId="77777777" w:rsidR="006868DD" w:rsidRPr="00311A85" w:rsidRDefault="006868DD" w:rsidP="006868DD">
      <w:pPr>
        <w:ind w:left="360"/>
        <w:rPr>
          <w:b/>
          <w:sz w:val="22"/>
          <w:szCs w:val="22"/>
        </w:rPr>
      </w:pPr>
    </w:p>
    <w:p w14:paraId="2DB43C4E" w14:textId="77777777" w:rsidR="006868DD" w:rsidRPr="00311A85" w:rsidRDefault="006868DD" w:rsidP="006868DD">
      <w:pPr>
        <w:ind w:left="360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CAREER</w:t>
      </w:r>
    </w:p>
    <w:p w14:paraId="767A4CCE" w14:textId="77777777" w:rsidR="006868DD" w:rsidRPr="00311A85" w:rsidRDefault="006868DD" w:rsidP="006868DD">
      <w:pPr>
        <w:pStyle w:val="a"/>
        <w:ind w:left="360"/>
        <w:rPr>
          <w:bCs/>
          <w:sz w:val="22"/>
          <w:szCs w:val="22"/>
          <w:lang w:val="en-US"/>
        </w:rPr>
      </w:pPr>
      <w:r w:rsidRPr="00311A85">
        <w:rPr>
          <w:bCs/>
          <w:sz w:val="22"/>
          <w:szCs w:val="22"/>
          <w:lang w:val="en-US"/>
        </w:rPr>
        <w:t xml:space="preserve">1985 - 1987 </w:t>
      </w:r>
      <w:r w:rsidRPr="00311A85">
        <w:rPr>
          <w:bCs/>
          <w:sz w:val="22"/>
          <w:szCs w:val="22"/>
          <w:lang w:val="en-US"/>
        </w:rPr>
        <w:tab/>
        <w:t>Visiting Scientist at the Salk Institute, La Jolla, California, USA</w:t>
      </w:r>
    </w:p>
    <w:p w14:paraId="4CE17E2F" w14:textId="77777777" w:rsidR="006868DD" w:rsidRPr="00311A85" w:rsidRDefault="006868DD" w:rsidP="006868DD">
      <w:pPr>
        <w:pStyle w:val="a"/>
        <w:ind w:left="360"/>
        <w:rPr>
          <w:bCs/>
          <w:sz w:val="22"/>
          <w:szCs w:val="22"/>
          <w:lang w:val="en-US"/>
        </w:rPr>
      </w:pPr>
      <w:r w:rsidRPr="00311A85">
        <w:rPr>
          <w:bCs/>
          <w:sz w:val="22"/>
          <w:szCs w:val="22"/>
          <w:lang w:val="en-US"/>
        </w:rPr>
        <w:t xml:space="preserve">1988 - 1992 </w:t>
      </w:r>
      <w:r w:rsidRPr="00311A85">
        <w:rPr>
          <w:bCs/>
          <w:sz w:val="22"/>
          <w:szCs w:val="22"/>
          <w:lang w:val="en-US"/>
        </w:rPr>
        <w:tab/>
        <w:t>Fellow at Obstetrics and Gynecology, University of Modena, Italy</w:t>
      </w:r>
    </w:p>
    <w:p w14:paraId="01B2BAF4" w14:textId="77777777" w:rsidR="006868DD" w:rsidRPr="00311A85" w:rsidRDefault="006868DD" w:rsidP="006868DD">
      <w:pPr>
        <w:pStyle w:val="a"/>
        <w:ind w:left="1800" w:hanging="1440"/>
        <w:rPr>
          <w:sz w:val="22"/>
          <w:szCs w:val="22"/>
          <w:lang w:val="en-US"/>
        </w:rPr>
      </w:pPr>
      <w:r w:rsidRPr="00311A85">
        <w:rPr>
          <w:sz w:val="22"/>
          <w:szCs w:val="22"/>
          <w:lang w:val="en-US"/>
        </w:rPr>
        <w:t xml:space="preserve">1992 - 1997 </w:t>
      </w:r>
      <w:r w:rsidRPr="00311A85">
        <w:rPr>
          <w:sz w:val="22"/>
          <w:szCs w:val="22"/>
          <w:lang w:val="en-US"/>
        </w:rPr>
        <w:tab/>
        <w:t xml:space="preserve">Associate Professor Obstetrics and Gynecology, University of Modena, Italy  </w:t>
      </w:r>
    </w:p>
    <w:p w14:paraId="40BAC901" w14:textId="77777777" w:rsidR="006868DD" w:rsidRPr="00311A85" w:rsidRDefault="006868DD" w:rsidP="006868DD">
      <w:pPr>
        <w:pStyle w:val="a"/>
        <w:ind w:left="360"/>
        <w:rPr>
          <w:sz w:val="22"/>
          <w:szCs w:val="22"/>
          <w:lang w:val="en-US"/>
        </w:rPr>
      </w:pPr>
      <w:r w:rsidRPr="00311A85">
        <w:rPr>
          <w:sz w:val="22"/>
          <w:szCs w:val="22"/>
          <w:lang w:val="en-US"/>
        </w:rPr>
        <w:t xml:space="preserve">1995 - 1996 </w:t>
      </w:r>
      <w:r w:rsidRPr="00311A85">
        <w:rPr>
          <w:sz w:val="22"/>
          <w:szCs w:val="22"/>
          <w:lang w:val="en-US"/>
        </w:rPr>
        <w:tab/>
        <w:t xml:space="preserve">Visiting Associate Professor Obstetrics and Gynecology, University of Pisa, Italy </w:t>
      </w:r>
    </w:p>
    <w:p w14:paraId="58BE0534" w14:textId="77777777" w:rsidR="006868DD" w:rsidRPr="00311A85" w:rsidRDefault="006868DD" w:rsidP="006868DD">
      <w:pPr>
        <w:pStyle w:val="a"/>
        <w:ind w:left="360"/>
        <w:rPr>
          <w:sz w:val="22"/>
          <w:szCs w:val="22"/>
          <w:lang w:val="en-US"/>
        </w:rPr>
      </w:pPr>
      <w:r w:rsidRPr="00311A85">
        <w:rPr>
          <w:sz w:val="22"/>
          <w:szCs w:val="22"/>
          <w:lang w:val="en-US"/>
        </w:rPr>
        <w:t xml:space="preserve">1997 - 2000 </w:t>
      </w:r>
      <w:r w:rsidRPr="00311A85">
        <w:rPr>
          <w:sz w:val="22"/>
          <w:szCs w:val="22"/>
          <w:lang w:val="en-US"/>
        </w:rPr>
        <w:tab/>
      </w:r>
      <w:r w:rsidR="004467C4">
        <w:rPr>
          <w:sz w:val="22"/>
          <w:szCs w:val="22"/>
          <w:lang w:val="en-US"/>
        </w:rPr>
        <w:t xml:space="preserve">Associate </w:t>
      </w:r>
      <w:r w:rsidRPr="00311A85">
        <w:rPr>
          <w:sz w:val="22"/>
          <w:szCs w:val="22"/>
          <w:lang w:val="en-US"/>
        </w:rPr>
        <w:t>Professor of Obstetric</w:t>
      </w:r>
      <w:r w:rsidR="009D6904" w:rsidRPr="00311A85">
        <w:rPr>
          <w:sz w:val="22"/>
          <w:szCs w:val="22"/>
          <w:lang w:val="en-US"/>
        </w:rPr>
        <w:t>s</w:t>
      </w:r>
      <w:r w:rsidRPr="00311A85">
        <w:rPr>
          <w:sz w:val="22"/>
          <w:szCs w:val="22"/>
          <w:lang w:val="en-US"/>
        </w:rPr>
        <w:t xml:space="preserve"> and Gynecology University of Udine, Italy.</w:t>
      </w:r>
    </w:p>
    <w:p w14:paraId="0CDA8492" w14:textId="77777777" w:rsidR="006868DD" w:rsidRPr="00311A85" w:rsidRDefault="002A5783" w:rsidP="006543DF">
      <w:pPr>
        <w:pStyle w:val="a"/>
        <w:numPr>
          <w:ilvl w:val="0"/>
          <w:numId w:val="19"/>
        </w:numPr>
        <w:rPr>
          <w:sz w:val="22"/>
          <w:szCs w:val="22"/>
          <w:lang w:val="en-US"/>
        </w:rPr>
      </w:pPr>
      <w:r w:rsidRPr="00311A85">
        <w:rPr>
          <w:sz w:val="22"/>
          <w:szCs w:val="22"/>
          <w:lang w:val="en-US"/>
        </w:rPr>
        <w:t xml:space="preserve">- </w:t>
      </w:r>
      <w:r w:rsidRPr="00311A85">
        <w:rPr>
          <w:sz w:val="22"/>
          <w:szCs w:val="22"/>
          <w:lang w:val="en-US"/>
        </w:rPr>
        <w:tab/>
        <w:t>2017</w:t>
      </w:r>
      <w:r w:rsidR="005734C2" w:rsidRPr="00311A85">
        <w:rPr>
          <w:sz w:val="22"/>
          <w:szCs w:val="22"/>
          <w:lang w:val="en-US"/>
        </w:rPr>
        <w:tab/>
      </w:r>
      <w:r w:rsidR="004467C4">
        <w:rPr>
          <w:sz w:val="22"/>
          <w:szCs w:val="22"/>
          <w:lang w:val="en-US"/>
        </w:rPr>
        <w:t xml:space="preserve">Full </w:t>
      </w:r>
      <w:r w:rsidR="006868DD" w:rsidRPr="00311A85">
        <w:rPr>
          <w:sz w:val="22"/>
          <w:szCs w:val="22"/>
          <w:lang w:val="en-US"/>
        </w:rPr>
        <w:t>Professor of Obstetric</w:t>
      </w:r>
      <w:r w:rsidR="009D6904" w:rsidRPr="00311A85">
        <w:rPr>
          <w:sz w:val="22"/>
          <w:szCs w:val="22"/>
          <w:lang w:val="en-US"/>
        </w:rPr>
        <w:t>s</w:t>
      </w:r>
      <w:r w:rsidR="006868DD" w:rsidRPr="00311A85">
        <w:rPr>
          <w:sz w:val="22"/>
          <w:szCs w:val="22"/>
          <w:lang w:val="en-US"/>
        </w:rPr>
        <w:t xml:space="preserve"> and Gynecolo</w:t>
      </w:r>
      <w:r w:rsidR="005734C2" w:rsidRPr="00311A85">
        <w:rPr>
          <w:sz w:val="22"/>
          <w:szCs w:val="22"/>
          <w:lang w:val="en-US"/>
        </w:rPr>
        <w:t>gy University of Siena, Italy</w:t>
      </w:r>
      <w:r w:rsidR="005734C2" w:rsidRPr="00311A85">
        <w:rPr>
          <w:sz w:val="22"/>
          <w:szCs w:val="22"/>
          <w:lang w:val="en-US"/>
        </w:rPr>
        <w:tab/>
      </w:r>
    </w:p>
    <w:p w14:paraId="361C7F00" w14:textId="77777777" w:rsidR="005734C2" w:rsidRPr="00311A85" w:rsidRDefault="002A5783" w:rsidP="005734C2">
      <w:pPr>
        <w:pStyle w:val="a"/>
        <w:ind w:left="360"/>
        <w:rPr>
          <w:sz w:val="22"/>
          <w:szCs w:val="22"/>
          <w:lang w:val="en-US"/>
        </w:rPr>
      </w:pPr>
      <w:r w:rsidRPr="00311A85">
        <w:rPr>
          <w:sz w:val="22"/>
          <w:szCs w:val="22"/>
          <w:lang w:val="en-US"/>
        </w:rPr>
        <w:t>2017</w:t>
      </w:r>
      <w:r w:rsidR="005734C2" w:rsidRPr="00311A85">
        <w:rPr>
          <w:sz w:val="22"/>
          <w:szCs w:val="22"/>
          <w:lang w:val="en-US"/>
        </w:rPr>
        <w:t xml:space="preserve"> - </w:t>
      </w:r>
      <w:r w:rsidR="005734C2" w:rsidRPr="00311A85">
        <w:rPr>
          <w:sz w:val="22"/>
          <w:szCs w:val="22"/>
          <w:lang w:val="en-US"/>
        </w:rPr>
        <w:tab/>
      </w:r>
      <w:r w:rsidR="005734C2" w:rsidRPr="00311A85">
        <w:rPr>
          <w:sz w:val="22"/>
          <w:szCs w:val="22"/>
          <w:lang w:val="en-US"/>
        </w:rPr>
        <w:tab/>
      </w:r>
      <w:r w:rsidR="005734C2" w:rsidRPr="00311A85">
        <w:rPr>
          <w:sz w:val="22"/>
          <w:szCs w:val="22"/>
          <w:lang w:val="en-US"/>
        </w:rPr>
        <w:tab/>
      </w:r>
      <w:r w:rsidR="004467C4">
        <w:rPr>
          <w:sz w:val="22"/>
          <w:szCs w:val="22"/>
          <w:lang w:val="en-US"/>
        </w:rPr>
        <w:t xml:space="preserve">Full </w:t>
      </w:r>
      <w:r w:rsidR="005734C2" w:rsidRPr="00311A85">
        <w:rPr>
          <w:sz w:val="22"/>
          <w:szCs w:val="22"/>
          <w:lang w:val="en-US"/>
        </w:rPr>
        <w:t>Professor of Obstetric</w:t>
      </w:r>
      <w:r w:rsidR="009D6904" w:rsidRPr="00311A85">
        <w:rPr>
          <w:sz w:val="22"/>
          <w:szCs w:val="22"/>
          <w:lang w:val="en-US"/>
        </w:rPr>
        <w:t>s</w:t>
      </w:r>
      <w:r w:rsidR="005734C2" w:rsidRPr="00311A85">
        <w:rPr>
          <w:sz w:val="22"/>
          <w:szCs w:val="22"/>
          <w:lang w:val="en-US"/>
        </w:rPr>
        <w:t xml:space="preserve"> and Gynecology University of Florence, Italy</w:t>
      </w:r>
      <w:r w:rsidR="005734C2" w:rsidRPr="00311A85">
        <w:rPr>
          <w:sz w:val="22"/>
          <w:szCs w:val="22"/>
          <w:lang w:val="en-US"/>
        </w:rPr>
        <w:tab/>
      </w:r>
    </w:p>
    <w:p w14:paraId="7E40F20C" w14:textId="77777777" w:rsidR="002B0F63" w:rsidRPr="00311A85" w:rsidRDefault="002B0F63" w:rsidP="006868D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C92A867" w14:textId="77777777" w:rsidR="006868DD" w:rsidRPr="00311A85" w:rsidRDefault="00A977DD" w:rsidP="00512566">
      <w:pPr>
        <w:ind w:left="360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NATIONAL </w:t>
      </w:r>
      <w:r w:rsidR="006868DD" w:rsidRPr="00311A85">
        <w:rPr>
          <w:b/>
          <w:sz w:val="22"/>
          <w:szCs w:val="22"/>
          <w:lang w:val="en-GB"/>
        </w:rPr>
        <w:t>ACADEMIC APPOINTMENTS</w:t>
      </w:r>
    </w:p>
    <w:p w14:paraId="41533C6D" w14:textId="77777777" w:rsidR="004467C4" w:rsidRDefault="004467C4" w:rsidP="004467C4">
      <w:pPr>
        <w:pStyle w:val="Corpotesto"/>
        <w:spacing w:after="0"/>
        <w:ind w:left="1800" w:hanging="1440"/>
        <w:rPr>
          <w:sz w:val="22"/>
          <w:szCs w:val="22"/>
        </w:rPr>
      </w:pPr>
      <w:r>
        <w:rPr>
          <w:sz w:val="22"/>
          <w:szCs w:val="22"/>
        </w:rPr>
        <w:t>1999</w:t>
      </w:r>
      <w:r w:rsidR="00336DD1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="00336D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2000 </w:t>
      </w:r>
      <w:r w:rsidR="00336DD1">
        <w:rPr>
          <w:sz w:val="22"/>
          <w:szCs w:val="22"/>
        </w:rPr>
        <w:t xml:space="preserve">      </w:t>
      </w:r>
      <w:r>
        <w:rPr>
          <w:sz w:val="22"/>
          <w:szCs w:val="22"/>
        </w:rPr>
        <w:t>Member of the Academic Senate, University of Udine</w:t>
      </w:r>
      <w:r w:rsidR="0020650F">
        <w:rPr>
          <w:sz w:val="22"/>
          <w:szCs w:val="22"/>
        </w:rPr>
        <w:t>, Italy</w:t>
      </w:r>
    </w:p>
    <w:p w14:paraId="3142069A" w14:textId="77777777" w:rsidR="004467C4" w:rsidRDefault="004467C4" w:rsidP="004467C4">
      <w:pPr>
        <w:pStyle w:val="Corpotesto"/>
        <w:spacing w:after="0"/>
        <w:ind w:left="1800" w:hanging="1440"/>
        <w:rPr>
          <w:sz w:val="22"/>
          <w:szCs w:val="22"/>
        </w:rPr>
      </w:pPr>
      <w:r w:rsidRPr="00311A85">
        <w:rPr>
          <w:sz w:val="22"/>
          <w:szCs w:val="22"/>
        </w:rPr>
        <w:lastRenderedPageBreak/>
        <w:t>2000</w:t>
      </w:r>
      <w:r w:rsidR="00336DD1"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-</w:t>
      </w:r>
      <w:r w:rsidR="00336DD1"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2017</w:t>
      </w:r>
      <w:r w:rsidRPr="00311A85">
        <w:rPr>
          <w:sz w:val="22"/>
          <w:szCs w:val="22"/>
        </w:rPr>
        <w:tab/>
      </w:r>
      <w:r>
        <w:rPr>
          <w:sz w:val="22"/>
          <w:szCs w:val="22"/>
        </w:rPr>
        <w:t xml:space="preserve">Director of the </w:t>
      </w:r>
      <w:r w:rsidRPr="00311A85">
        <w:rPr>
          <w:sz w:val="22"/>
          <w:szCs w:val="22"/>
        </w:rPr>
        <w:t>of Residency</w:t>
      </w:r>
      <w:r>
        <w:rPr>
          <w:sz w:val="22"/>
          <w:szCs w:val="22"/>
        </w:rPr>
        <w:t xml:space="preserve"> Program </w:t>
      </w:r>
      <w:r w:rsidRPr="00311A85">
        <w:rPr>
          <w:sz w:val="22"/>
          <w:szCs w:val="22"/>
        </w:rPr>
        <w:t>in Obstetrics and Gynecology, University of Siena, Italy</w:t>
      </w:r>
    </w:p>
    <w:p w14:paraId="4D041617" w14:textId="77777777" w:rsidR="0020650F" w:rsidRDefault="0020650F" w:rsidP="0020650F">
      <w:pPr>
        <w:pStyle w:val="Corpotesto"/>
        <w:spacing w:after="0"/>
        <w:ind w:left="1800" w:hanging="1440"/>
        <w:rPr>
          <w:sz w:val="22"/>
          <w:szCs w:val="22"/>
        </w:rPr>
      </w:pPr>
      <w:r w:rsidRPr="00311A85">
        <w:rPr>
          <w:sz w:val="22"/>
          <w:szCs w:val="22"/>
        </w:rPr>
        <w:t>2000</w:t>
      </w:r>
      <w:r w:rsidR="00336DD1"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-</w:t>
      </w:r>
      <w:r w:rsidR="00336DD1"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2010</w:t>
      </w:r>
      <w:r w:rsidRPr="00311A85">
        <w:rPr>
          <w:sz w:val="22"/>
          <w:szCs w:val="22"/>
        </w:rPr>
        <w:tab/>
      </w:r>
      <w:r>
        <w:rPr>
          <w:sz w:val="22"/>
          <w:szCs w:val="22"/>
        </w:rPr>
        <w:t>Coordinato</w:t>
      </w:r>
      <w:r w:rsidRPr="00311A85">
        <w:rPr>
          <w:sz w:val="22"/>
          <w:szCs w:val="22"/>
        </w:rPr>
        <w:t>r of the PhD Program in Medical Biotechnologies in Obstetrics and Gynecology, University of Siena</w:t>
      </w:r>
      <w:r>
        <w:rPr>
          <w:sz w:val="22"/>
          <w:szCs w:val="22"/>
        </w:rPr>
        <w:t>, Italy</w:t>
      </w:r>
    </w:p>
    <w:p w14:paraId="30D04985" w14:textId="77777777" w:rsidR="006868DD" w:rsidRDefault="009C2745" w:rsidP="00D716D7">
      <w:pPr>
        <w:pStyle w:val="Corpotesto"/>
        <w:spacing w:after="0"/>
        <w:ind w:left="1800" w:hanging="1440"/>
        <w:rPr>
          <w:sz w:val="22"/>
          <w:szCs w:val="22"/>
        </w:rPr>
      </w:pPr>
      <w:r>
        <w:rPr>
          <w:sz w:val="22"/>
          <w:szCs w:val="22"/>
        </w:rPr>
        <w:t>2002</w:t>
      </w:r>
      <w:r w:rsidR="00336DD1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="00336DD1">
        <w:rPr>
          <w:sz w:val="22"/>
          <w:szCs w:val="22"/>
        </w:rPr>
        <w:t xml:space="preserve"> </w:t>
      </w:r>
      <w:r>
        <w:rPr>
          <w:sz w:val="22"/>
          <w:szCs w:val="22"/>
        </w:rPr>
        <w:t>2008</w:t>
      </w:r>
      <w:r>
        <w:rPr>
          <w:sz w:val="22"/>
          <w:szCs w:val="22"/>
        </w:rPr>
        <w:tab/>
        <w:t>C</w:t>
      </w:r>
      <w:r w:rsidR="0041363C">
        <w:rPr>
          <w:sz w:val="22"/>
          <w:szCs w:val="22"/>
        </w:rPr>
        <w:t>hair</w:t>
      </w:r>
      <w:r w:rsidR="006868DD" w:rsidRPr="00311A85">
        <w:rPr>
          <w:sz w:val="22"/>
          <w:szCs w:val="22"/>
        </w:rPr>
        <w:t xml:space="preserve"> of the Department of Pediatrics, Obstetrics and Reproductive Medicine, University of Siena, Siena, Italy</w:t>
      </w:r>
    </w:p>
    <w:p w14:paraId="41A15300" w14:textId="77777777" w:rsidR="005A2493" w:rsidRPr="00311A85" w:rsidRDefault="00336DD1" w:rsidP="00336DD1">
      <w:pPr>
        <w:pStyle w:val="Corpotesto"/>
        <w:numPr>
          <w:ilvl w:val="0"/>
          <w:numId w:val="2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D6904" w:rsidRPr="00311A85">
        <w:rPr>
          <w:sz w:val="22"/>
          <w:szCs w:val="22"/>
        </w:rPr>
        <w:t>2014</w:t>
      </w:r>
      <w:r>
        <w:rPr>
          <w:sz w:val="22"/>
          <w:szCs w:val="22"/>
        </w:rPr>
        <w:t xml:space="preserve"> </w:t>
      </w:r>
      <w:r w:rsidR="006868DD" w:rsidRPr="00311A85">
        <w:rPr>
          <w:sz w:val="22"/>
          <w:szCs w:val="22"/>
        </w:rPr>
        <w:tab/>
      </w:r>
      <w:r w:rsidR="00FF13DF">
        <w:rPr>
          <w:sz w:val="22"/>
          <w:szCs w:val="22"/>
        </w:rPr>
        <w:t>Coordinator</w:t>
      </w:r>
      <w:r w:rsidR="006868DD" w:rsidRPr="00311A85">
        <w:rPr>
          <w:sz w:val="22"/>
          <w:szCs w:val="22"/>
        </w:rPr>
        <w:t xml:space="preserve"> of the PhD Program in Molecular Medicine, University of Siena</w:t>
      </w:r>
    </w:p>
    <w:p w14:paraId="64F9FF1D" w14:textId="66B4F036" w:rsidR="00336DD1" w:rsidRDefault="00A977DD" w:rsidP="00336DD1">
      <w:pPr>
        <w:ind w:left="1843" w:hanging="1529"/>
        <w:rPr>
          <w:szCs w:val="22"/>
        </w:rPr>
      </w:pPr>
      <w:r>
        <w:rPr>
          <w:sz w:val="22"/>
          <w:szCs w:val="22"/>
          <w:lang w:val="en-GB"/>
        </w:rPr>
        <w:t xml:space="preserve"> </w:t>
      </w:r>
      <w:r w:rsidR="00336DD1" w:rsidRPr="00336DD1">
        <w:rPr>
          <w:sz w:val="22"/>
          <w:szCs w:val="22"/>
          <w:lang w:val="en-GB"/>
        </w:rPr>
        <w:t>2017</w:t>
      </w:r>
      <w:r w:rsidR="00336DD1">
        <w:rPr>
          <w:sz w:val="22"/>
          <w:szCs w:val="22"/>
          <w:lang w:val="en-GB"/>
        </w:rPr>
        <w:t xml:space="preserve"> - </w:t>
      </w:r>
      <w:r w:rsidR="00CC7D37">
        <w:rPr>
          <w:sz w:val="22"/>
          <w:szCs w:val="22"/>
          <w:lang w:val="en-GB"/>
        </w:rPr>
        <w:t>2025</w:t>
      </w:r>
      <w:r>
        <w:rPr>
          <w:sz w:val="22"/>
          <w:szCs w:val="22"/>
          <w:lang w:val="en-GB"/>
        </w:rPr>
        <w:t xml:space="preserve">       </w:t>
      </w:r>
      <w:r w:rsidR="00336DD1" w:rsidRPr="00E8676D">
        <w:rPr>
          <w:szCs w:val="22"/>
        </w:rPr>
        <w:t>Director of the Residency Program</w:t>
      </w:r>
      <w:r w:rsidR="00336DD1">
        <w:rPr>
          <w:szCs w:val="22"/>
        </w:rPr>
        <w:t xml:space="preserve"> in Obstetrics and Gynecology, </w:t>
      </w:r>
      <w:r w:rsidR="00336DD1" w:rsidRPr="00E8676D">
        <w:rPr>
          <w:szCs w:val="22"/>
        </w:rPr>
        <w:t>University of Florence</w:t>
      </w:r>
      <w:r w:rsidR="00A5201B">
        <w:rPr>
          <w:szCs w:val="22"/>
        </w:rPr>
        <w:t xml:space="preserve">, </w:t>
      </w:r>
      <w:r w:rsidR="00336DD1">
        <w:rPr>
          <w:szCs w:val="22"/>
        </w:rPr>
        <w:t>Italy</w:t>
      </w:r>
    </w:p>
    <w:p w14:paraId="65BCECC0" w14:textId="77777777" w:rsidR="00A977DD" w:rsidRDefault="00A977DD" w:rsidP="00336DD1">
      <w:pPr>
        <w:ind w:left="1843" w:hanging="1529"/>
        <w:rPr>
          <w:sz w:val="22"/>
          <w:szCs w:val="22"/>
          <w:lang w:val="en-GB"/>
        </w:rPr>
      </w:pPr>
    </w:p>
    <w:p w14:paraId="1BD36D33" w14:textId="77777777" w:rsidR="00A977DD" w:rsidRDefault="00A977DD" w:rsidP="00336DD1">
      <w:pPr>
        <w:ind w:left="1843" w:hanging="1529"/>
        <w:rPr>
          <w:b/>
          <w:sz w:val="22"/>
          <w:szCs w:val="22"/>
          <w:lang w:val="en-GB"/>
        </w:rPr>
      </w:pPr>
      <w:r w:rsidRPr="00A977DD">
        <w:rPr>
          <w:b/>
          <w:sz w:val="22"/>
          <w:szCs w:val="22"/>
          <w:lang w:val="en-GB"/>
        </w:rPr>
        <w:t>INTERNATIONAL ACADEMIC APPOINTMENTS</w:t>
      </w:r>
    </w:p>
    <w:p w14:paraId="19110323" w14:textId="77777777" w:rsidR="00A977DD" w:rsidRDefault="00A977DD" w:rsidP="00A977DD">
      <w:pPr>
        <w:pStyle w:val="Corpotesto"/>
        <w:tabs>
          <w:tab w:val="left" w:pos="4140"/>
        </w:tabs>
        <w:spacing w:after="0"/>
        <w:ind w:left="1800" w:hanging="1440"/>
        <w:rPr>
          <w:sz w:val="22"/>
          <w:szCs w:val="22"/>
        </w:rPr>
      </w:pPr>
      <w:r w:rsidRPr="00311A85">
        <w:rPr>
          <w:sz w:val="22"/>
          <w:szCs w:val="22"/>
        </w:rPr>
        <w:t>2005</w:t>
      </w:r>
      <w:r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311A85">
        <w:rPr>
          <w:sz w:val="22"/>
          <w:szCs w:val="22"/>
        </w:rPr>
        <w:t>2016</w:t>
      </w:r>
      <w:r w:rsidRPr="00311A85">
        <w:rPr>
          <w:sz w:val="22"/>
          <w:szCs w:val="22"/>
        </w:rPr>
        <w:tab/>
        <w:t>Adjunct Professor at the Department of Obstetrics and Gynecology, University of Toronto, Toronto, Canada.</w:t>
      </w:r>
    </w:p>
    <w:p w14:paraId="3CB225BD" w14:textId="77777777" w:rsidR="00AA58EC" w:rsidRDefault="00AA58EC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</w:rPr>
        <w:t>2008</w:t>
      </w:r>
      <w:r w:rsidRPr="00AA58EC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                  </w:t>
      </w:r>
      <w:r w:rsidRPr="00D17952">
        <w:rPr>
          <w:sz w:val="22"/>
          <w:szCs w:val="22"/>
          <w:lang w:val="en-GB"/>
        </w:rPr>
        <w:t>Munro Kerr Society Spring Meeting, Glasgow U.K</w:t>
      </w:r>
    </w:p>
    <w:p w14:paraId="195E9D34" w14:textId="77777777" w:rsidR="00523F67" w:rsidRPr="00D17952" w:rsidRDefault="00523F67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2010                   </w:t>
      </w:r>
      <w:r w:rsidRPr="00D17952">
        <w:rPr>
          <w:sz w:val="22"/>
          <w:szCs w:val="22"/>
          <w:lang w:val="en-GB"/>
        </w:rPr>
        <w:t>New York Society Ob. Gyn</w:t>
      </w:r>
      <w:r>
        <w:rPr>
          <w:sz w:val="22"/>
          <w:szCs w:val="22"/>
          <w:lang w:val="en-GB"/>
        </w:rPr>
        <w:t>.</w:t>
      </w:r>
      <w:r w:rsidRPr="00D17952">
        <w:rPr>
          <w:sz w:val="22"/>
          <w:szCs w:val="22"/>
          <w:lang w:val="en-GB"/>
        </w:rPr>
        <w:t>, New York, USA</w:t>
      </w:r>
    </w:p>
    <w:p w14:paraId="5DC189B0" w14:textId="77777777" w:rsidR="00A62F46" w:rsidRDefault="00AA58EC" w:rsidP="00AA58EC">
      <w:pPr>
        <w:jc w:val="both"/>
        <w:rPr>
          <w:bCs/>
          <w:kern w:val="36"/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</w:t>
      </w:r>
      <w:r w:rsidR="00A62F46" w:rsidRPr="00311A85">
        <w:rPr>
          <w:bCs/>
          <w:kern w:val="36"/>
          <w:sz w:val="22"/>
          <w:szCs w:val="22"/>
          <w:lang w:val="en-GB"/>
        </w:rPr>
        <w:t>2011</w:t>
      </w:r>
      <w:r w:rsidR="00A62F46" w:rsidRPr="00311A85">
        <w:rPr>
          <w:bCs/>
          <w:kern w:val="36"/>
          <w:sz w:val="22"/>
          <w:szCs w:val="22"/>
          <w:lang w:val="en-GB"/>
        </w:rPr>
        <w:tab/>
      </w:r>
      <w:r w:rsidR="00A62F46">
        <w:rPr>
          <w:bCs/>
          <w:kern w:val="36"/>
          <w:sz w:val="22"/>
          <w:szCs w:val="22"/>
          <w:lang w:val="en-GB"/>
        </w:rPr>
        <w:tab/>
      </w:r>
      <w:r>
        <w:rPr>
          <w:bCs/>
          <w:kern w:val="36"/>
          <w:sz w:val="22"/>
          <w:szCs w:val="22"/>
          <w:lang w:val="en-GB"/>
        </w:rPr>
        <w:t xml:space="preserve">       </w:t>
      </w:r>
      <w:r w:rsidR="00A62F46" w:rsidRPr="00311A85">
        <w:rPr>
          <w:bCs/>
          <w:kern w:val="36"/>
          <w:sz w:val="22"/>
          <w:szCs w:val="22"/>
          <w:lang w:val="en-GB"/>
        </w:rPr>
        <w:t xml:space="preserve">McIlrath Guest Professorship, </w:t>
      </w:r>
      <w:r w:rsidR="00A62F46">
        <w:rPr>
          <w:bCs/>
          <w:kern w:val="36"/>
          <w:sz w:val="22"/>
          <w:szCs w:val="22"/>
          <w:lang w:val="en-GB"/>
        </w:rPr>
        <w:t xml:space="preserve">University of </w:t>
      </w:r>
      <w:r w:rsidR="00A62F46" w:rsidRPr="00311A85">
        <w:rPr>
          <w:bCs/>
          <w:kern w:val="36"/>
          <w:sz w:val="22"/>
          <w:szCs w:val="22"/>
          <w:lang w:val="en-GB"/>
        </w:rPr>
        <w:t xml:space="preserve">Sydney, </w:t>
      </w:r>
      <w:r w:rsidR="00A62F46">
        <w:rPr>
          <w:bCs/>
          <w:kern w:val="36"/>
          <w:sz w:val="22"/>
          <w:szCs w:val="22"/>
          <w:lang w:val="en-GB"/>
        </w:rPr>
        <w:t xml:space="preserve">Sydney, </w:t>
      </w:r>
      <w:r w:rsidR="00A62F46" w:rsidRPr="00311A85">
        <w:rPr>
          <w:bCs/>
          <w:kern w:val="36"/>
          <w:sz w:val="22"/>
          <w:szCs w:val="22"/>
          <w:lang w:val="en-GB"/>
        </w:rPr>
        <w:t>Australia</w:t>
      </w:r>
    </w:p>
    <w:p w14:paraId="64CC0ECF" w14:textId="77777777" w:rsidR="00835E7F" w:rsidRPr="00A62F46" w:rsidRDefault="00835E7F" w:rsidP="00A62F46">
      <w:pPr>
        <w:ind w:left="1770" w:hanging="1410"/>
        <w:jc w:val="both"/>
        <w:rPr>
          <w:bCs/>
          <w:kern w:val="36"/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2013.                 </w:t>
      </w:r>
      <w:r w:rsidRPr="00D17952">
        <w:rPr>
          <w:sz w:val="22"/>
          <w:szCs w:val="22"/>
          <w:lang w:val="en-GB"/>
        </w:rPr>
        <w:t>H.B. Atlee Lecture, Halifax University, Nova Scotia, Canada</w:t>
      </w:r>
    </w:p>
    <w:p w14:paraId="03610E4B" w14:textId="77777777" w:rsidR="00A977DD" w:rsidRPr="00311A85" w:rsidRDefault="00A62F46" w:rsidP="00A62F46">
      <w:pPr>
        <w:pStyle w:val="Corpotesto"/>
        <w:tabs>
          <w:tab w:val="left" w:pos="414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977DD">
        <w:rPr>
          <w:sz w:val="22"/>
          <w:szCs w:val="22"/>
        </w:rPr>
        <w:t xml:space="preserve">2015 - 2017       </w:t>
      </w:r>
      <w:r w:rsidR="00A977DD" w:rsidRPr="00311A85">
        <w:rPr>
          <w:sz w:val="22"/>
          <w:szCs w:val="22"/>
        </w:rPr>
        <w:t>Visiting Professor, Obstetrics and Gynecology, Capital University, Beijing, China</w:t>
      </w:r>
    </w:p>
    <w:p w14:paraId="3D6E06B9" w14:textId="77777777" w:rsidR="00A977DD" w:rsidRPr="00311A85" w:rsidRDefault="00A977DD" w:rsidP="00A977DD">
      <w:pPr>
        <w:pStyle w:val="Corpotesto"/>
        <w:tabs>
          <w:tab w:val="left" w:pos="4140"/>
        </w:tabs>
        <w:spacing w:after="0"/>
        <w:ind w:left="1800" w:hanging="1440"/>
        <w:rPr>
          <w:sz w:val="22"/>
          <w:szCs w:val="22"/>
        </w:rPr>
      </w:pPr>
    </w:p>
    <w:p w14:paraId="4104B8E1" w14:textId="77777777" w:rsidR="00336DD1" w:rsidRDefault="00336DD1" w:rsidP="00336DD1">
      <w:pPr>
        <w:rPr>
          <w:b/>
          <w:sz w:val="22"/>
          <w:szCs w:val="22"/>
          <w:lang w:val="en-GB"/>
        </w:rPr>
      </w:pPr>
    </w:p>
    <w:p w14:paraId="6D356920" w14:textId="77777777" w:rsidR="006868DD" w:rsidRPr="00311A85" w:rsidRDefault="006868DD" w:rsidP="00512566">
      <w:pPr>
        <w:ind w:left="360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HOSPITAL AFFILIATION</w:t>
      </w:r>
    </w:p>
    <w:p w14:paraId="350EE537" w14:textId="77777777" w:rsidR="006868DD" w:rsidRPr="00311A85" w:rsidRDefault="006868DD" w:rsidP="00512566">
      <w:pPr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1988-1992</w:t>
      </w:r>
      <w:r w:rsidRPr="00311A85">
        <w:rPr>
          <w:sz w:val="22"/>
          <w:szCs w:val="22"/>
          <w:lang w:val="en-GB"/>
        </w:rPr>
        <w:tab/>
      </w:r>
      <w:r w:rsidR="00F80469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 xml:space="preserve">Director Menopause </w:t>
      </w:r>
      <w:proofErr w:type="spellStart"/>
      <w:r w:rsidRPr="00311A85">
        <w:rPr>
          <w:sz w:val="22"/>
          <w:szCs w:val="22"/>
          <w:lang w:val="en-GB"/>
        </w:rPr>
        <w:t>Center</w:t>
      </w:r>
      <w:proofErr w:type="spellEnd"/>
      <w:r w:rsidRPr="00311A85">
        <w:rPr>
          <w:sz w:val="22"/>
          <w:szCs w:val="22"/>
          <w:lang w:val="en-GB"/>
        </w:rPr>
        <w:t>, University of Modena, Modena, Italy</w:t>
      </w:r>
    </w:p>
    <w:p w14:paraId="177C3ABC" w14:textId="77777777" w:rsidR="006868DD" w:rsidRPr="00311A85" w:rsidRDefault="006868DD" w:rsidP="00512566">
      <w:pPr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1992-1995</w:t>
      </w:r>
      <w:r w:rsidRPr="00311A85">
        <w:rPr>
          <w:sz w:val="22"/>
          <w:szCs w:val="22"/>
          <w:lang w:val="en-GB"/>
        </w:rPr>
        <w:tab/>
      </w:r>
      <w:r w:rsidR="00F80469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 xml:space="preserve">Obstetrics and </w:t>
      </w:r>
      <w:proofErr w:type="spellStart"/>
      <w:r w:rsidRPr="00311A85">
        <w:rPr>
          <w:sz w:val="22"/>
          <w:szCs w:val="22"/>
          <w:lang w:val="en-GB"/>
        </w:rPr>
        <w:t>Gynecology</w:t>
      </w:r>
      <w:proofErr w:type="spellEnd"/>
      <w:r w:rsidRPr="00311A85">
        <w:rPr>
          <w:sz w:val="22"/>
          <w:szCs w:val="22"/>
          <w:lang w:val="en-GB"/>
        </w:rPr>
        <w:t>, University of Modena, Modena, Italy</w:t>
      </w:r>
    </w:p>
    <w:p w14:paraId="13E60A47" w14:textId="77777777" w:rsidR="006868DD" w:rsidRPr="00311A85" w:rsidRDefault="006868DD" w:rsidP="00512566">
      <w:pPr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1997-2000</w:t>
      </w:r>
      <w:r w:rsidR="00F80469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  <w:t xml:space="preserve">Chair Division in Obstetrics and </w:t>
      </w:r>
      <w:proofErr w:type="spellStart"/>
      <w:r w:rsidRPr="00311A85">
        <w:rPr>
          <w:sz w:val="22"/>
          <w:szCs w:val="22"/>
          <w:lang w:val="en-GB"/>
        </w:rPr>
        <w:t>Gynecology</w:t>
      </w:r>
      <w:proofErr w:type="spellEnd"/>
      <w:r w:rsidRPr="00311A85">
        <w:rPr>
          <w:sz w:val="22"/>
          <w:szCs w:val="22"/>
          <w:lang w:val="en-GB"/>
        </w:rPr>
        <w:t>, University of Udine, Udine, Italy</w:t>
      </w:r>
    </w:p>
    <w:p w14:paraId="7B25004F" w14:textId="77777777" w:rsidR="006868DD" w:rsidRPr="00311A85" w:rsidRDefault="006868DD" w:rsidP="00512566">
      <w:pPr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2007-2010</w:t>
      </w:r>
      <w:r w:rsidRPr="00311A85">
        <w:rPr>
          <w:sz w:val="22"/>
          <w:szCs w:val="22"/>
          <w:lang w:val="en-GB"/>
        </w:rPr>
        <w:tab/>
      </w:r>
      <w:r w:rsidR="00F80469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>Chair Department of Maternity and Infancy, University of Siena, Siena, Italy</w:t>
      </w:r>
    </w:p>
    <w:p w14:paraId="5589D195" w14:textId="77777777" w:rsidR="005A2493" w:rsidRPr="00311A85" w:rsidRDefault="003630A0" w:rsidP="005A2493">
      <w:pPr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2000-2017</w:t>
      </w:r>
      <w:r w:rsidR="005A2493" w:rsidRPr="00311A85">
        <w:rPr>
          <w:sz w:val="22"/>
          <w:szCs w:val="22"/>
          <w:lang w:val="en-GB"/>
        </w:rPr>
        <w:tab/>
      </w:r>
      <w:r w:rsidR="00F80469" w:rsidRPr="00311A85">
        <w:rPr>
          <w:sz w:val="22"/>
          <w:szCs w:val="22"/>
          <w:lang w:val="en-GB"/>
        </w:rPr>
        <w:tab/>
      </w:r>
      <w:r w:rsidR="005A2493" w:rsidRPr="00311A85">
        <w:rPr>
          <w:sz w:val="22"/>
          <w:szCs w:val="22"/>
          <w:lang w:val="en-GB"/>
        </w:rPr>
        <w:t xml:space="preserve">Chair Division in Obstetrics and </w:t>
      </w:r>
      <w:proofErr w:type="spellStart"/>
      <w:r w:rsidR="005A2493" w:rsidRPr="00311A85">
        <w:rPr>
          <w:sz w:val="22"/>
          <w:szCs w:val="22"/>
          <w:lang w:val="en-GB"/>
        </w:rPr>
        <w:t>Gynecology</w:t>
      </w:r>
      <w:proofErr w:type="spellEnd"/>
      <w:r w:rsidR="005A2493" w:rsidRPr="00311A85">
        <w:rPr>
          <w:sz w:val="22"/>
          <w:szCs w:val="22"/>
          <w:lang w:val="en-GB"/>
        </w:rPr>
        <w:t>, University of Siena, Siena, Italy</w:t>
      </w:r>
    </w:p>
    <w:p w14:paraId="233A16C6" w14:textId="77777777" w:rsidR="00E239A4" w:rsidRDefault="003630A0" w:rsidP="002804C3">
      <w:pPr>
        <w:ind w:left="1843" w:hanging="1483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2017</w:t>
      </w:r>
      <w:r w:rsidR="001B19E5">
        <w:rPr>
          <w:sz w:val="22"/>
          <w:szCs w:val="22"/>
          <w:lang w:val="en-GB"/>
        </w:rPr>
        <w:t xml:space="preserve">- </w:t>
      </w:r>
      <w:r w:rsidR="001B19E5">
        <w:rPr>
          <w:sz w:val="22"/>
          <w:szCs w:val="22"/>
          <w:lang w:val="en-GB"/>
        </w:rPr>
        <w:tab/>
      </w:r>
      <w:r w:rsidR="0006008E">
        <w:rPr>
          <w:sz w:val="22"/>
          <w:szCs w:val="22"/>
          <w:lang w:val="en-GB"/>
        </w:rPr>
        <w:t xml:space="preserve">Chair </w:t>
      </w:r>
      <w:proofErr w:type="gramStart"/>
      <w:r w:rsidR="0006008E">
        <w:rPr>
          <w:sz w:val="22"/>
          <w:szCs w:val="22"/>
          <w:lang w:val="en-GB"/>
        </w:rPr>
        <w:t xml:space="preserve">of </w:t>
      </w:r>
      <w:r w:rsidR="00817587">
        <w:rPr>
          <w:sz w:val="22"/>
          <w:szCs w:val="22"/>
          <w:lang w:val="en-GB"/>
        </w:rPr>
        <w:t xml:space="preserve"> the</w:t>
      </w:r>
      <w:proofErr w:type="gramEnd"/>
      <w:r w:rsidR="002804C3" w:rsidRPr="002804C3">
        <w:rPr>
          <w:sz w:val="22"/>
          <w:szCs w:val="22"/>
          <w:lang w:val="en-GB"/>
        </w:rPr>
        <w:t xml:space="preserve"> Division of Obste</w:t>
      </w:r>
      <w:r w:rsidR="0006008E">
        <w:rPr>
          <w:sz w:val="22"/>
          <w:szCs w:val="22"/>
          <w:lang w:val="en-GB"/>
        </w:rPr>
        <w:t xml:space="preserve">trics and </w:t>
      </w:r>
      <w:proofErr w:type="spellStart"/>
      <w:r w:rsidR="0006008E">
        <w:rPr>
          <w:sz w:val="22"/>
          <w:szCs w:val="22"/>
          <w:lang w:val="en-GB"/>
        </w:rPr>
        <w:t>Gynecology</w:t>
      </w:r>
      <w:proofErr w:type="spellEnd"/>
      <w:r w:rsidR="0006008E">
        <w:rPr>
          <w:sz w:val="22"/>
          <w:szCs w:val="22"/>
          <w:lang w:val="en-GB"/>
        </w:rPr>
        <w:t xml:space="preserve"> and of</w:t>
      </w:r>
      <w:r w:rsidR="002804C3" w:rsidRPr="002804C3">
        <w:rPr>
          <w:sz w:val="22"/>
          <w:szCs w:val="22"/>
          <w:lang w:val="en-GB"/>
        </w:rPr>
        <w:t xml:space="preserve"> </w:t>
      </w:r>
      <w:proofErr w:type="spellStart"/>
      <w:r w:rsidR="00817587">
        <w:rPr>
          <w:sz w:val="22"/>
          <w:szCs w:val="22"/>
          <w:lang w:val="en-GB"/>
        </w:rPr>
        <w:t>theb</w:t>
      </w:r>
      <w:proofErr w:type="spellEnd"/>
      <w:r w:rsidR="00817587">
        <w:rPr>
          <w:sz w:val="22"/>
          <w:szCs w:val="22"/>
          <w:lang w:val="en-GB"/>
        </w:rPr>
        <w:t xml:space="preserve"> </w:t>
      </w:r>
      <w:r w:rsidR="002804C3" w:rsidRPr="002804C3">
        <w:rPr>
          <w:sz w:val="22"/>
          <w:szCs w:val="22"/>
          <w:lang w:val="en-GB"/>
        </w:rPr>
        <w:t xml:space="preserve">Department of Maternity and Infancy, </w:t>
      </w:r>
      <w:proofErr w:type="spellStart"/>
      <w:r w:rsidR="002804C3" w:rsidRPr="002804C3">
        <w:rPr>
          <w:sz w:val="22"/>
          <w:szCs w:val="22"/>
          <w:lang w:val="en-GB"/>
        </w:rPr>
        <w:t>Careggi</w:t>
      </w:r>
      <w:proofErr w:type="spellEnd"/>
      <w:r w:rsidR="002804C3" w:rsidRPr="002804C3">
        <w:rPr>
          <w:sz w:val="22"/>
          <w:szCs w:val="22"/>
          <w:lang w:val="en-GB"/>
        </w:rPr>
        <w:t xml:space="preserve"> University Hospital, Florence</w:t>
      </w:r>
      <w:r w:rsidR="002804C3">
        <w:rPr>
          <w:sz w:val="22"/>
          <w:szCs w:val="22"/>
          <w:lang w:val="en-GB"/>
        </w:rPr>
        <w:t>, Italy</w:t>
      </w:r>
    </w:p>
    <w:p w14:paraId="06887503" w14:textId="77777777" w:rsidR="002804C3" w:rsidRDefault="002804C3" w:rsidP="002804C3">
      <w:pPr>
        <w:ind w:left="1843" w:hanging="1483"/>
        <w:rPr>
          <w:sz w:val="22"/>
          <w:szCs w:val="22"/>
          <w:lang w:val="en-GB"/>
        </w:rPr>
      </w:pPr>
    </w:p>
    <w:p w14:paraId="3BFDA7B7" w14:textId="77777777" w:rsidR="006868DD" w:rsidRPr="00311A85" w:rsidRDefault="006868DD" w:rsidP="00E239A4">
      <w:pPr>
        <w:autoSpaceDE/>
        <w:autoSpaceDN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NATIONAL and INTERNATIONAL APPOINTMENTS</w:t>
      </w:r>
    </w:p>
    <w:p w14:paraId="0D17F718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Medical Research Council of Canada</w:t>
      </w:r>
    </w:p>
    <w:p w14:paraId="6B6EFE80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Australian Medical Research Council</w:t>
      </w:r>
    </w:p>
    <w:p w14:paraId="1C2669D7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Royal College of Obstetricians and Gynecologists</w:t>
      </w:r>
    </w:p>
    <w:p w14:paraId="08B721D2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</w:r>
      <w:proofErr w:type="spellStart"/>
      <w:r w:rsidRPr="00311A85">
        <w:rPr>
          <w:sz w:val="22"/>
          <w:szCs w:val="22"/>
        </w:rPr>
        <w:t>Wellcome</w:t>
      </w:r>
      <w:proofErr w:type="spellEnd"/>
      <w:r w:rsidRPr="00311A85">
        <w:rPr>
          <w:sz w:val="22"/>
          <w:szCs w:val="22"/>
        </w:rPr>
        <w:t xml:space="preserve"> Trust </w:t>
      </w:r>
    </w:p>
    <w:p w14:paraId="7499180E" w14:textId="77777777" w:rsidR="006868DD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  <w:lang w:val="en-GB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</w:r>
      <w:r w:rsidRPr="00311A85">
        <w:rPr>
          <w:position w:val="6"/>
          <w:sz w:val="22"/>
          <w:szCs w:val="22"/>
          <w:lang w:val="en-GB"/>
        </w:rPr>
        <w:t>Swiss National Science Foundation</w:t>
      </w:r>
    </w:p>
    <w:p w14:paraId="303CB5B7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University of Edinburgh, UK</w:t>
      </w:r>
    </w:p>
    <w:p w14:paraId="24140539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University of Athens, Greece</w:t>
      </w:r>
    </w:p>
    <w:p w14:paraId="2F192A15" w14:textId="77777777" w:rsid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University of Paris V, France</w:t>
      </w:r>
    </w:p>
    <w:p w14:paraId="73704151" w14:textId="77777777" w:rsidR="00A62F46" w:rsidRPr="00D2091A" w:rsidRDefault="00A62F46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>
        <w:rPr>
          <w:position w:val="6"/>
          <w:sz w:val="22"/>
          <w:szCs w:val="22"/>
        </w:rPr>
        <w:t>-      Yale University, USA</w:t>
      </w:r>
    </w:p>
    <w:p w14:paraId="3486AA86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Brown University, USA</w:t>
      </w:r>
    </w:p>
    <w:p w14:paraId="2D48B850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Harvard Medical School USA</w:t>
      </w:r>
    </w:p>
    <w:p w14:paraId="59D3A289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University of California, San Francisco,</w:t>
      </w:r>
      <w:r w:rsidR="00A85E41">
        <w:rPr>
          <w:position w:val="6"/>
          <w:sz w:val="22"/>
          <w:szCs w:val="22"/>
        </w:rPr>
        <w:t xml:space="preserve"> </w:t>
      </w:r>
      <w:r w:rsidRPr="00D2091A">
        <w:rPr>
          <w:position w:val="6"/>
          <w:sz w:val="22"/>
          <w:szCs w:val="22"/>
        </w:rPr>
        <w:t>USA</w:t>
      </w:r>
    </w:p>
    <w:p w14:paraId="270F5AEE" w14:textId="77777777" w:rsidR="00D2091A" w:rsidRPr="00D2091A" w:rsidRDefault="00D2091A" w:rsidP="00D209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</w:rPr>
      </w:pPr>
      <w:r w:rsidRPr="00D2091A">
        <w:rPr>
          <w:position w:val="6"/>
          <w:sz w:val="22"/>
          <w:szCs w:val="22"/>
        </w:rPr>
        <w:t>-</w:t>
      </w:r>
      <w:r w:rsidRPr="00D2091A">
        <w:rPr>
          <w:position w:val="6"/>
          <w:sz w:val="22"/>
          <w:szCs w:val="22"/>
        </w:rPr>
        <w:tab/>
        <w:t>Tel Aviv University, Israel</w:t>
      </w:r>
    </w:p>
    <w:p w14:paraId="13202B4A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position w:val="6"/>
          <w:sz w:val="22"/>
          <w:szCs w:val="22"/>
          <w:lang w:val="en-GB"/>
        </w:rPr>
      </w:pPr>
      <w:r w:rsidRPr="00311A85">
        <w:rPr>
          <w:position w:val="6"/>
          <w:sz w:val="22"/>
          <w:szCs w:val="22"/>
          <w:lang w:val="en-GB"/>
        </w:rPr>
        <w:t xml:space="preserve">- </w:t>
      </w:r>
      <w:r w:rsidRPr="00311A85">
        <w:rPr>
          <w:position w:val="6"/>
          <w:sz w:val="22"/>
          <w:szCs w:val="22"/>
          <w:lang w:val="en-GB"/>
        </w:rPr>
        <w:tab/>
        <w:t>Research Grants Council Hong Kong</w:t>
      </w:r>
    </w:p>
    <w:p w14:paraId="54296CA8" w14:textId="77777777" w:rsidR="006868DD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United States-Israel Binational Science Foundation</w:t>
      </w:r>
    </w:p>
    <w:p w14:paraId="543A3A67" w14:textId="77777777" w:rsidR="00817587" w:rsidRDefault="00817587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>-     President of the Italian College of Professors of Obstetrics and Gynecology</w:t>
      </w:r>
    </w:p>
    <w:p w14:paraId="58DF654C" w14:textId="77777777" w:rsidR="00164588" w:rsidRDefault="00164588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 Member of the Board of Directors, Campus </w:t>
      </w:r>
      <w:proofErr w:type="spellStart"/>
      <w:r>
        <w:rPr>
          <w:sz w:val="22"/>
          <w:szCs w:val="22"/>
        </w:rPr>
        <w:t>Biomedico</w:t>
      </w:r>
      <w:proofErr w:type="spellEnd"/>
      <w:r>
        <w:rPr>
          <w:sz w:val="22"/>
          <w:szCs w:val="22"/>
        </w:rPr>
        <w:t>, Italy</w:t>
      </w:r>
    </w:p>
    <w:p w14:paraId="0D3DF352" w14:textId="77777777" w:rsidR="00B17734" w:rsidRPr="00B17734" w:rsidRDefault="00B17734" w:rsidP="00B177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</w:pPr>
      <w:r>
        <w:t xml:space="preserve">-           President of Foundation </w:t>
      </w:r>
      <w:proofErr w:type="spellStart"/>
      <w:r>
        <w:t>Foemina</w:t>
      </w:r>
      <w:proofErr w:type="spellEnd"/>
    </w:p>
    <w:p w14:paraId="1CAC5B0C" w14:textId="77777777" w:rsidR="00D32172" w:rsidRPr="00311A85" w:rsidRDefault="00D32172" w:rsidP="001645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 </w:t>
      </w:r>
      <w:proofErr w:type="spellStart"/>
      <w:r>
        <w:rPr>
          <w:sz w:val="22"/>
          <w:szCs w:val="22"/>
        </w:rPr>
        <w:t>Regione</w:t>
      </w:r>
      <w:proofErr w:type="spellEnd"/>
      <w:r>
        <w:rPr>
          <w:sz w:val="22"/>
          <w:szCs w:val="22"/>
        </w:rPr>
        <w:t xml:space="preserve"> Toscana </w:t>
      </w:r>
      <w:r w:rsidR="00164588">
        <w:rPr>
          <w:sz w:val="22"/>
          <w:szCs w:val="22"/>
        </w:rPr>
        <w:t xml:space="preserve">Coordinator for </w:t>
      </w:r>
      <w:r>
        <w:rPr>
          <w:sz w:val="22"/>
          <w:szCs w:val="22"/>
        </w:rPr>
        <w:t xml:space="preserve">Maternal </w:t>
      </w:r>
      <w:r w:rsidR="00164588">
        <w:rPr>
          <w:sz w:val="22"/>
          <w:szCs w:val="22"/>
        </w:rPr>
        <w:t>H</w:t>
      </w:r>
      <w:r>
        <w:rPr>
          <w:sz w:val="22"/>
          <w:szCs w:val="22"/>
        </w:rPr>
        <w:t>ealth (2017</w:t>
      </w:r>
      <w:proofErr w:type="gramStart"/>
      <w:r>
        <w:rPr>
          <w:sz w:val="22"/>
          <w:szCs w:val="22"/>
        </w:rPr>
        <w:t>-  )</w:t>
      </w:r>
      <w:proofErr w:type="gramEnd"/>
      <w:r w:rsidR="004E4018">
        <w:rPr>
          <w:sz w:val="22"/>
          <w:szCs w:val="22"/>
        </w:rPr>
        <w:t xml:space="preserve"> </w:t>
      </w:r>
    </w:p>
    <w:p w14:paraId="1B2D8F10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Italian Ministry of University and Research (MIUR)</w:t>
      </w:r>
      <w:r w:rsidR="004E4018">
        <w:rPr>
          <w:sz w:val="22"/>
          <w:szCs w:val="22"/>
        </w:rPr>
        <w:t xml:space="preserve"> </w:t>
      </w:r>
      <w:r w:rsidR="00164588">
        <w:rPr>
          <w:sz w:val="22"/>
          <w:szCs w:val="22"/>
        </w:rPr>
        <w:t>e</w:t>
      </w:r>
      <w:r w:rsidR="00164588" w:rsidRPr="004E4018">
        <w:rPr>
          <w:sz w:val="22"/>
          <w:szCs w:val="22"/>
        </w:rPr>
        <w:t>xpert of ANVUR, (VQR 2004-2010)</w:t>
      </w:r>
    </w:p>
    <w:p w14:paraId="3DD61907" w14:textId="77777777" w:rsidR="006868DD" w:rsidRPr="00311A85" w:rsidRDefault="006868DD" w:rsidP="005A17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  <w:t>Italian Ministry of Health</w:t>
      </w:r>
    </w:p>
    <w:p w14:paraId="28A23966" w14:textId="77777777" w:rsidR="00D82BED" w:rsidRDefault="006868DD" w:rsidP="00D82B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 w:rsidRPr="00311A85">
        <w:rPr>
          <w:sz w:val="22"/>
          <w:szCs w:val="22"/>
        </w:rPr>
        <w:tab/>
        <w:t>Italian Drug Agency (AIFA) as National expert of Obst</w:t>
      </w:r>
      <w:r w:rsidR="00420C78">
        <w:rPr>
          <w:sz w:val="22"/>
          <w:szCs w:val="22"/>
        </w:rPr>
        <w:t>etrics and Gynecology (2011-2012</w:t>
      </w:r>
      <w:r w:rsidRPr="00311A85">
        <w:rPr>
          <w:sz w:val="22"/>
          <w:szCs w:val="22"/>
        </w:rPr>
        <w:t>)</w:t>
      </w:r>
    </w:p>
    <w:p w14:paraId="0EA08B85" w14:textId="4A3D3189" w:rsidR="006868DD" w:rsidRPr="00D82BED" w:rsidRDefault="00E239A4" w:rsidP="00D82B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57"/>
        <w:jc w:val="both"/>
        <w:rPr>
          <w:sz w:val="22"/>
          <w:szCs w:val="22"/>
        </w:rPr>
      </w:pPr>
      <w:r>
        <w:rPr>
          <w:b/>
          <w:sz w:val="22"/>
          <w:szCs w:val="22"/>
          <w:lang w:val="en-GB"/>
        </w:rPr>
        <w:lastRenderedPageBreak/>
        <w:t>RESEARCH GRANTS</w:t>
      </w:r>
    </w:p>
    <w:p w14:paraId="401521D7" w14:textId="77777777" w:rsidR="006868DD" w:rsidRPr="00311A85" w:rsidRDefault="006868DD" w:rsidP="00512566">
      <w:pPr>
        <w:ind w:left="1770" w:hanging="141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1989-1992</w:t>
      </w:r>
      <w:r w:rsidRPr="00311A85">
        <w:rPr>
          <w:sz w:val="22"/>
          <w:szCs w:val="22"/>
          <w:lang w:val="en-GB"/>
        </w:rPr>
        <w:tab/>
        <w:t xml:space="preserve">Italian </w:t>
      </w:r>
      <w:r w:rsidR="00E239A4">
        <w:rPr>
          <w:sz w:val="22"/>
          <w:szCs w:val="22"/>
          <w:lang w:val="en-GB"/>
        </w:rPr>
        <w:t>National Research Council (CNR)</w:t>
      </w:r>
    </w:p>
    <w:p w14:paraId="05C01B9C" w14:textId="77777777" w:rsidR="006868DD" w:rsidRPr="00311A85" w:rsidRDefault="006868DD" w:rsidP="00512566">
      <w:pPr>
        <w:ind w:left="36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1993-1998</w:t>
      </w:r>
      <w:r w:rsidRPr="00311A85">
        <w:rPr>
          <w:sz w:val="22"/>
          <w:szCs w:val="22"/>
          <w:lang w:val="en-GB"/>
        </w:rPr>
        <w:tab/>
      </w:r>
      <w:r w:rsidR="00C30193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 xml:space="preserve">Italian </w:t>
      </w:r>
      <w:r w:rsidR="00E239A4">
        <w:rPr>
          <w:sz w:val="22"/>
          <w:szCs w:val="22"/>
          <w:lang w:val="en-GB"/>
        </w:rPr>
        <w:t>National Research Council (CNR)</w:t>
      </w:r>
    </w:p>
    <w:p w14:paraId="35EFF5BB" w14:textId="77777777" w:rsidR="006868DD" w:rsidRPr="00311A85" w:rsidRDefault="006868DD" w:rsidP="00512566">
      <w:pPr>
        <w:ind w:left="1800" w:hanging="144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2000-2001</w:t>
      </w:r>
      <w:r w:rsidRPr="00311A85">
        <w:rPr>
          <w:sz w:val="22"/>
          <w:szCs w:val="22"/>
          <w:lang w:val="en-GB"/>
        </w:rPr>
        <w:tab/>
        <w:t xml:space="preserve">Italian </w:t>
      </w:r>
      <w:r w:rsidR="00E239A4">
        <w:rPr>
          <w:sz w:val="22"/>
          <w:szCs w:val="22"/>
          <w:lang w:val="en-GB"/>
        </w:rPr>
        <w:t>Ministry University (MIUR)</w:t>
      </w:r>
    </w:p>
    <w:p w14:paraId="51B2DA67" w14:textId="77777777" w:rsidR="006868DD" w:rsidRPr="00311A85" w:rsidRDefault="006868DD" w:rsidP="00512566">
      <w:pPr>
        <w:ind w:left="1800" w:hanging="144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2002-2003</w:t>
      </w:r>
      <w:r w:rsidRPr="00311A85">
        <w:rPr>
          <w:sz w:val="22"/>
          <w:szCs w:val="22"/>
          <w:lang w:val="en-GB"/>
        </w:rPr>
        <w:tab/>
        <w:t>Italian Ministry University (MIUR</w:t>
      </w:r>
      <w:r w:rsidR="00E239A4">
        <w:rPr>
          <w:sz w:val="22"/>
          <w:szCs w:val="22"/>
          <w:lang w:val="en-GB"/>
        </w:rPr>
        <w:t>)</w:t>
      </w:r>
    </w:p>
    <w:p w14:paraId="55718898" w14:textId="77777777" w:rsidR="005B5489" w:rsidRPr="00311A85" w:rsidRDefault="00E01C43" w:rsidP="00512566">
      <w:pPr>
        <w:ind w:left="1800" w:hanging="144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2002-2004       </w:t>
      </w:r>
      <w:r w:rsidR="00FC3025">
        <w:rPr>
          <w:sz w:val="22"/>
          <w:szCs w:val="22"/>
          <w:lang w:val="en-GB"/>
        </w:rPr>
        <w:t xml:space="preserve"> </w:t>
      </w:r>
      <w:r w:rsidR="00E239A4">
        <w:rPr>
          <w:sz w:val="22"/>
          <w:szCs w:val="22"/>
          <w:lang w:val="en-GB"/>
        </w:rPr>
        <w:t xml:space="preserve"> AIRC Grant </w:t>
      </w:r>
    </w:p>
    <w:p w14:paraId="7F920DA0" w14:textId="77777777" w:rsidR="006868DD" w:rsidRPr="00311A85" w:rsidRDefault="006868DD" w:rsidP="00512566">
      <w:pPr>
        <w:ind w:left="1800" w:hanging="144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2006-2007</w:t>
      </w:r>
      <w:r w:rsidRPr="00311A85">
        <w:rPr>
          <w:sz w:val="22"/>
          <w:szCs w:val="22"/>
          <w:lang w:val="en-GB"/>
        </w:rPr>
        <w:tab/>
        <w:t>Itali</w:t>
      </w:r>
      <w:r w:rsidR="00E239A4">
        <w:rPr>
          <w:sz w:val="22"/>
          <w:szCs w:val="22"/>
          <w:lang w:val="en-GB"/>
        </w:rPr>
        <w:t>an Ministry University (MIUR)</w:t>
      </w:r>
    </w:p>
    <w:p w14:paraId="2121AE3C" w14:textId="77777777" w:rsidR="006868DD" w:rsidRPr="00311A85" w:rsidRDefault="006868DD" w:rsidP="00512566">
      <w:pPr>
        <w:ind w:left="36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2008-2009</w:t>
      </w:r>
      <w:r w:rsidRPr="00311A85">
        <w:rPr>
          <w:sz w:val="22"/>
          <w:szCs w:val="22"/>
          <w:lang w:val="en-GB"/>
        </w:rPr>
        <w:tab/>
      </w:r>
      <w:r w:rsidR="00C30193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>Ita</w:t>
      </w:r>
      <w:r w:rsidR="00E239A4">
        <w:rPr>
          <w:sz w:val="22"/>
          <w:szCs w:val="22"/>
          <w:lang w:val="en-GB"/>
        </w:rPr>
        <w:t>lian Ministry University (MIUR)</w:t>
      </w:r>
      <w:r w:rsidRPr="00311A85">
        <w:rPr>
          <w:sz w:val="22"/>
          <w:szCs w:val="22"/>
          <w:lang w:val="en-GB"/>
        </w:rPr>
        <w:t xml:space="preserve"> </w:t>
      </w:r>
    </w:p>
    <w:p w14:paraId="2425F80F" w14:textId="77777777" w:rsidR="009206CB" w:rsidRDefault="00B61A71" w:rsidP="00B61A71">
      <w:pPr>
        <w:ind w:left="1800" w:hanging="1440"/>
        <w:jc w:val="both"/>
        <w:rPr>
          <w:sz w:val="22"/>
          <w:szCs w:val="22"/>
          <w:lang w:val="en-GB"/>
        </w:rPr>
      </w:pPr>
      <w:r w:rsidRPr="00311A85">
        <w:rPr>
          <w:bCs/>
          <w:sz w:val="22"/>
          <w:szCs w:val="22"/>
        </w:rPr>
        <w:t>2010-2013</w:t>
      </w:r>
      <w:r w:rsidRPr="00311A85">
        <w:rPr>
          <w:b/>
          <w:bCs/>
          <w:sz w:val="22"/>
          <w:szCs w:val="22"/>
        </w:rPr>
        <w:tab/>
      </w:r>
      <w:r w:rsidRPr="00311A85">
        <w:rPr>
          <w:sz w:val="22"/>
          <w:szCs w:val="22"/>
          <w:lang w:val="en-GB"/>
        </w:rPr>
        <w:t>Ita</w:t>
      </w:r>
      <w:r w:rsidR="00260DD8" w:rsidRPr="00311A85">
        <w:rPr>
          <w:sz w:val="22"/>
          <w:szCs w:val="22"/>
          <w:lang w:val="en-GB"/>
        </w:rPr>
        <w:t>lian Ministry University (MIUR</w:t>
      </w:r>
      <w:r w:rsidR="00E239A4">
        <w:rPr>
          <w:sz w:val="22"/>
          <w:szCs w:val="22"/>
          <w:lang w:val="en-GB"/>
        </w:rPr>
        <w:t>)</w:t>
      </w:r>
    </w:p>
    <w:p w14:paraId="5FAA1D22" w14:textId="77777777" w:rsidR="00E239A4" w:rsidRDefault="00E239A4" w:rsidP="00B61A71">
      <w:pPr>
        <w:ind w:left="1800" w:hanging="144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20</w:t>
      </w:r>
      <w:r w:rsidR="00B17734">
        <w:rPr>
          <w:sz w:val="22"/>
          <w:szCs w:val="22"/>
          <w:lang w:val="en-GB"/>
        </w:rPr>
        <w:t>22</w:t>
      </w:r>
      <w:r>
        <w:rPr>
          <w:sz w:val="22"/>
          <w:szCs w:val="22"/>
          <w:lang w:val="en-GB"/>
        </w:rPr>
        <w:t>-</w:t>
      </w:r>
      <w:r w:rsidR="000F13E6">
        <w:rPr>
          <w:sz w:val="22"/>
          <w:szCs w:val="22"/>
          <w:lang w:val="en-GB"/>
        </w:rPr>
        <w:t>202</w:t>
      </w:r>
      <w:r w:rsidR="00B17734">
        <w:rPr>
          <w:sz w:val="22"/>
          <w:szCs w:val="22"/>
          <w:lang w:val="en-GB"/>
        </w:rPr>
        <w:t>5</w:t>
      </w:r>
      <w:r>
        <w:rPr>
          <w:sz w:val="22"/>
          <w:szCs w:val="22"/>
          <w:lang w:val="en-GB"/>
        </w:rPr>
        <w:t xml:space="preserve">         Foundation CRF</w:t>
      </w:r>
      <w:r w:rsidR="00B17734">
        <w:rPr>
          <w:sz w:val="22"/>
          <w:szCs w:val="22"/>
          <w:lang w:val="en-GB"/>
        </w:rPr>
        <w:t xml:space="preserve"> </w:t>
      </w:r>
    </w:p>
    <w:p w14:paraId="1C2C7859" w14:textId="77777777" w:rsidR="009206CB" w:rsidRPr="00311A85" w:rsidRDefault="009206CB" w:rsidP="00E139A2">
      <w:pPr>
        <w:jc w:val="both"/>
        <w:rPr>
          <w:b/>
          <w:bCs/>
          <w:sz w:val="22"/>
          <w:szCs w:val="22"/>
        </w:rPr>
      </w:pPr>
    </w:p>
    <w:p w14:paraId="71119D62" w14:textId="77777777" w:rsidR="006868DD" w:rsidRPr="00311A85" w:rsidRDefault="006868DD" w:rsidP="00512566">
      <w:pPr>
        <w:ind w:firstLine="360"/>
        <w:jc w:val="both"/>
        <w:rPr>
          <w:b/>
          <w:bCs/>
          <w:sz w:val="22"/>
          <w:szCs w:val="22"/>
          <w:lang w:val="en-GB"/>
        </w:rPr>
      </w:pPr>
      <w:r w:rsidRPr="00311A85">
        <w:rPr>
          <w:b/>
          <w:bCs/>
          <w:sz w:val="22"/>
          <w:szCs w:val="22"/>
          <w:lang w:val="en-GB"/>
        </w:rPr>
        <w:t>PATENTS</w:t>
      </w:r>
    </w:p>
    <w:p w14:paraId="4BCFBB80" w14:textId="77777777" w:rsidR="006868DD" w:rsidRPr="00311A85" w:rsidRDefault="006868DD" w:rsidP="00512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 w:rsidRPr="00311A85">
        <w:rPr>
          <w:b/>
          <w:bCs/>
          <w:sz w:val="22"/>
          <w:szCs w:val="22"/>
          <w:lang w:val="en-GB"/>
        </w:rPr>
        <w:t>1</w:t>
      </w:r>
      <w:r w:rsidRPr="00311A85">
        <w:rPr>
          <w:sz w:val="22"/>
          <w:szCs w:val="22"/>
          <w:lang w:val="en-GB"/>
        </w:rPr>
        <w:t xml:space="preserve">) United States Patent Application </w:t>
      </w:r>
      <w:proofErr w:type="spellStart"/>
      <w:r w:rsidRPr="00311A85">
        <w:rPr>
          <w:sz w:val="22"/>
          <w:szCs w:val="22"/>
          <w:lang w:val="en-GB"/>
        </w:rPr>
        <w:t>Pubblication</w:t>
      </w:r>
      <w:proofErr w:type="spellEnd"/>
      <w:r w:rsidRPr="00311A85">
        <w:rPr>
          <w:sz w:val="22"/>
          <w:szCs w:val="22"/>
          <w:lang w:val="en-GB"/>
        </w:rPr>
        <w:t xml:space="preserve"> - Method and System for </w:t>
      </w:r>
      <w:proofErr w:type="spellStart"/>
      <w:r w:rsidRPr="00311A85">
        <w:rPr>
          <w:sz w:val="22"/>
          <w:szCs w:val="22"/>
          <w:lang w:val="en-GB"/>
        </w:rPr>
        <w:t>Fetal</w:t>
      </w:r>
      <w:proofErr w:type="spellEnd"/>
      <w:r w:rsidRPr="00311A85">
        <w:rPr>
          <w:sz w:val="22"/>
          <w:szCs w:val="22"/>
          <w:lang w:val="en-GB"/>
        </w:rPr>
        <w:t xml:space="preserve"> Weight Evaluation,</w:t>
      </w:r>
    </w:p>
    <w:p w14:paraId="7B5903EC" w14:textId="77777777" w:rsidR="006868DD" w:rsidRPr="00311A85" w:rsidRDefault="006868DD" w:rsidP="00512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 xml:space="preserve"> US 2007/0038093A1</w:t>
      </w:r>
    </w:p>
    <w:p w14:paraId="20F8808E" w14:textId="77777777" w:rsidR="006868DD" w:rsidRPr="00311A85" w:rsidRDefault="006868DD" w:rsidP="00512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 w:rsidRPr="00311A85">
        <w:rPr>
          <w:b/>
          <w:bCs/>
          <w:sz w:val="22"/>
          <w:szCs w:val="22"/>
          <w:lang w:val="en-GB"/>
        </w:rPr>
        <w:t xml:space="preserve">2) </w:t>
      </w:r>
      <w:r w:rsidRPr="00311A85">
        <w:rPr>
          <w:bCs/>
          <w:sz w:val="22"/>
          <w:szCs w:val="22"/>
          <w:lang w:val="en-GB"/>
        </w:rPr>
        <w:t xml:space="preserve">European Patent </w:t>
      </w:r>
      <w:proofErr w:type="spellStart"/>
      <w:r w:rsidRPr="00311A85">
        <w:rPr>
          <w:bCs/>
          <w:sz w:val="22"/>
          <w:szCs w:val="22"/>
          <w:lang w:val="en-GB"/>
        </w:rPr>
        <w:t>Aplication</w:t>
      </w:r>
      <w:proofErr w:type="spellEnd"/>
      <w:r w:rsidRPr="00311A85">
        <w:rPr>
          <w:bCs/>
          <w:sz w:val="22"/>
          <w:szCs w:val="22"/>
          <w:lang w:val="en-GB"/>
        </w:rPr>
        <w:t xml:space="preserve"> -</w:t>
      </w:r>
      <w:r w:rsidRPr="00311A85">
        <w:rPr>
          <w:sz w:val="22"/>
          <w:szCs w:val="22"/>
          <w:lang w:val="en-GB"/>
        </w:rPr>
        <w:t>Method and System for Foetal Weight Evaluation, EP 1743581A1</w:t>
      </w:r>
    </w:p>
    <w:p w14:paraId="786878D0" w14:textId="77777777" w:rsidR="006868DD" w:rsidRPr="00311A85" w:rsidRDefault="006868DD" w:rsidP="00512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bCs/>
          <w:sz w:val="22"/>
          <w:szCs w:val="22"/>
          <w:lang w:val="en-GB"/>
        </w:rPr>
      </w:pPr>
      <w:r w:rsidRPr="00311A85">
        <w:rPr>
          <w:b/>
          <w:bCs/>
          <w:sz w:val="22"/>
          <w:szCs w:val="22"/>
          <w:lang w:val="en-GB"/>
        </w:rPr>
        <w:t>3</w:t>
      </w:r>
      <w:r w:rsidR="00A85E41">
        <w:rPr>
          <w:bCs/>
          <w:sz w:val="22"/>
          <w:szCs w:val="22"/>
          <w:lang w:val="en-GB"/>
        </w:rPr>
        <w:t xml:space="preserve">) </w:t>
      </w:r>
      <w:r w:rsidRPr="00311A85">
        <w:rPr>
          <w:sz w:val="22"/>
          <w:szCs w:val="22"/>
          <w:lang w:val="en-GB"/>
        </w:rPr>
        <w:t>United States Patent and Trademark Office</w:t>
      </w:r>
      <w:r w:rsidRPr="00311A85">
        <w:rPr>
          <w:bCs/>
          <w:sz w:val="22"/>
          <w:szCs w:val="22"/>
          <w:lang w:val="en-GB"/>
        </w:rPr>
        <w:t xml:space="preserve"> – </w:t>
      </w:r>
      <w:r w:rsidR="00D32172">
        <w:rPr>
          <w:bCs/>
          <w:sz w:val="22"/>
          <w:szCs w:val="22"/>
          <w:lang w:val="en-GB"/>
        </w:rPr>
        <w:t>S</w:t>
      </w:r>
      <w:r w:rsidRPr="00311A85">
        <w:rPr>
          <w:bCs/>
          <w:sz w:val="22"/>
          <w:szCs w:val="22"/>
          <w:lang w:val="en-GB"/>
        </w:rPr>
        <w:t>erum markers of prostate cancer</w:t>
      </w:r>
      <w:r w:rsidR="00D32172">
        <w:rPr>
          <w:bCs/>
          <w:sz w:val="22"/>
          <w:szCs w:val="22"/>
          <w:lang w:val="en-GB"/>
        </w:rPr>
        <w:t>,</w:t>
      </w:r>
      <w:r w:rsidRPr="00311A85">
        <w:rPr>
          <w:bCs/>
          <w:sz w:val="22"/>
          <w:szCs w:val="22"/>
          <w:lang w:val="en-GB"/>
        </w:rPr>
        <w:t xml:space="preserve"> 61/048,412</w:t>
      </w:r>
    </w:p>
    <w:p w14:paraId="5AEFAA5D" w14:textId="77777777" w:rsidR="006868DD" w:rsidRPr="00311A85" w:rsidRDefault="006868DD" w:rsidP="00512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bCs/>
          <w:sz w:val="22"/>
          <w:szCs w:val="22"/>
          <w:lang w:val="en-GB"/>
        </w:rPr>
      </w:pPr>
    </w:p>
    <w:p w14:paraId="376793B8" w14:textId="77777777" w:rsidR="006868DD" w:rsidRPr="00311A85" w:rsidRDefault="006868DD" w:rsidP="00512566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PROFESSIONAL HONORS</w:t>
      </w:r>
      <w:r w:rsidR="00E80093">
        <w:rPr>
          <w:b/>
          <w:sz w:val="22"/>
          <w:szCs w:val="22"/>
          <w:lang w:val="en-GB"/>
        </w:rPr>
        <w:t xml:space="preserve"> AND AWARDS</w:t>
      </w:r>
    </w:p>
    <w:p w14:paraId="1B9ABCD5" w14:textId="77777777" w:rsidR="006868DD" w:rsidRPr="00311A85" w:rsidRDefault="006868DD" w:rsidP="00D716D7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t>1988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</w:r>
      <w:r w:rsidR="00741141"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 xml:space="preserve">Republic of San Marino Award on Reproductive Medicine </w:t>
      </w:r>
    </w:p>
    <w:p w14:paraId="1A4AF9B1" w14:textId="77777777" w:rsidR="006868DD" w:rsidRPr="00311A85" w:rsidRDefault="006868DD" w:rsidP="00D716D7">
      <w:pPr>
        <w:ind w:left="360"/>
        <w:rPr>
          <w:sz w:val="22"/>
          <w:szCs w:val="22"/>
        </w:rPr>
      </w:pPr>
      <w:r w:rsidRPr="00311A85">
        <w:rPr>
          <w:sz w:val="22"/>
          <w:szCs w:val="22"/>
        </w:rPr>
        <w:t>1992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</w:r>
      <w:r w:rsidR="00741141"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 xml:space="preserve">“C. Pansini” Award of the Italian Society of Obstetrics and </w:t>
      </w:r>
      <w:proofErr w:type="spellStart"/>
      <w:r w:rsidRPr="00311A85">
        <w:rPr>
          <w:sz w:val="22"/>
          <w:szCs w:val="22"/>
        </w:rPr>
        <w:t>Gynaecology</w:t>
      </w:r>
      <w:proofErr w:type="spellEnd"/>
      <w:r w:rsidRPr="00311A85">
        <w:rPr>
          <w:sz w:val="22"/>
          <w:szCs w:val="22"/>
        </w:rPr>
        <w:t xml:space="preserve"> </w:t>
      </w:r>
    </w:p>
    <w:p w14:paraId="4959CBA0" w14:textId="77777777" w:rsidR="006868DD" w:rsidRPr="00311A85" w:rsidRDefault="006868DD" w:rsidP="00D716D7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t>1999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</w:r>
      <w:r w:rsidR="00741141"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 xml:space="preserve">“PG Chiodini” Award of the Italian Society of Endocrinology </w:t>
      </w:r>
    </w:p>
    <w:p w14:paraId="14E5882D" w14:textId="77777777" w:rsidR="006868DD" w:rsidRPr="00311A85" w:rsidRDefault="006868DD" w:rsidP="00D716D7">
      <w:pPr>
        <w:pStyle w:val="Corpotesto"/>
        <w:spacing w:after="0"/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2001</w:t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</w:r>
      <w:r w:rsidR="00741141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 xml:space="preserve">International Award “Arnaldo Bruno” National Academy of </w:t>
      </w:r>
      <w:proofErr w:type="spellStart"/>
      <w:r w:rsidRPr="00311A85">
        <w:rPr>
          <w:sz w:val="22"/>
          <w:szCs w:val="22"/>
          <w:lang w:val="en-GB"/>
        </w:rPr>
        <w:t>Lincei</w:t>
      </w:r>
      <w:proofErr w:type="spellEnd"/>
      <w:r w:rsidRPr="00311A85">
        <w:rPr>
          <w:sz w:val="22"/>
          <w:szCs w:val="22"/>
          <w:lang w:val="en-GB"/>
        </w:rPr>
        <w:t xml:space="preserve"> </w:t>
      </w:r>
    </w:p>
    <w:p w14:paraId="44A5F206" w14:textId="77777777" w:rsidR="006868DD" w:rsidRPr="00311A85" w:rsidRDefault="00A7402F" w:rsidP="00A7402F">
      <w:pPr>
        <w:pStyle w:val="Corpotesto"/>
        <w:spacing w:after="0"/>
        <w:ind w:left="1800" w:hanging="144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2007 </w:t>
      </w:r>
      <w:r>
        <w:rPr>
          <w:sz w:val="22"/>
          <w:szCs w:val="22"/>
          <w:lang w:val="en-GB"/>
        </w:rPr>
        <w:tab/>
      </w:r>
      <w:r w:rsidR="006868DD" w:rsidRPr="00311A85">
        <w:rPr>
          <w:sz w:val="22"/>
          <w:szCs w:val="22"/>
          <w:lang w:val="en-GB"/>
        </w:rPr>
        <w:t xml:space="preserve">Endocrine Society Award for Excellence in publications in the Journal of Clinical Endocrinology </w:t>
      </w:r>
      <w:proofErr w:type="gramStart"/>
      <w:r w:rsidR="006868DD" w:rsidRPr="00311A85">
        <w:rPr>
          <w:sz w:val="22"/>
          <w:szCs w:val="22"/>
          <w:lang w:val="en-GB"/>
        </w:rPr>
        <w:t xml:space="preserve">and </w:t>
      </w:r>
      <w:r>
        <w:rPr>
          <w:sz w:val="22"/>
          <w:szCs w:val="22"/>
          <w:lang w:val="en-GB"/>
        </w:rPr>
        <w:t xml:space="preserve"> </w:t>
      </w:r>
      <w:r w:rsidR="006868DD" w:rsidRPr="00311A85">
        <w:rPr>
          <w:sz w:val="22"/>
          <w:szCs w:val="22"/>
          <w:lang w:val="en-GB"/>
        </w:rPr>
        <w:t>Metabolism</w:t>
      </w:r>
      <w:proofErr w:type="gramEnd"/>
      <w:r w:rsidR="006868DD" w:rsidRPr="00311A85">
        <w:rPr>
          <w:sz w:val="22"/>
          <w:szCs w:val="22"/>
          <w:lang w:val="en-GB"/>
        </w:rPr>
        <w:t xml:space="preserve"> in 2007.</w:t>
      </w:r>
    </w:p>
    <w:p w14:paraId="2D42BB8E" w14:textId="77777777" w:rsidR="006868DD" w:rsidRPr="00311A85" w:rsidRDefault="00741141" w:rsidP="00D716D7">
      <w:pPr>
        <w:ind w:left="1770" w:hanging="1410"/>
        <w:jc w:val="both"/>
        <w:rPr>
          <w:bCs/>
          <w:kern w:val="36"/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2010</w:t>
      </w:r>
      <w:r w:rsidRPr="00311A85">
        <w:rPr>
          <w:sz w:val="22"/>
          <w:szCs w:val="22"/>
          <w:lang w:val="en-GB"/>
        </w:rPr>
        <w:tab/>
      </w:r>
      <w:r w:rsidR="00A7402F">
        <w:rPr>
          <w:sz w:val="22"/>
          <w:szCs w:val="22"/>
          <w:lang w:val="en-GB"/>
        </w:rPr>
        <w:tab/>
      </w:r>
      <w:r w:rsidR="006868DD" w:rsidRPr="00311A85">
        <w:rPr>
          <w:sz w:val="22"/>
          <w:szCs w:val="22"/>
          <w:lang w:val="en-GB"/>
        </w:rPr>
        <w:t xml:space="preserve">Fellow ad Eundem of the Royal College of </w:t>
      </w:r>
      <w:r w:rsidR="006868DD" w:rsidRPr="00311A85">
        <w:rPr>
          <w:bCs/>
          <w:kern w:val="36"/>
          <w:sz w:val="22"/>
          <w:szCs w:val="22"/>
          <w:lang w:val="en-GB"/>
        </w:rPr>
        <w:t>Obstetricians and Gynaecologists (RCOG)</w:t>
      </w:r>
    </w:p>
    <w:p w14:paraId="7421F539" w14:textId="77777777" w:rsidR="006868DD" w:rsidRDefault="00741141" w:rsidP="00D32172">
      <w:pPr>
        <w:pStyle w:val="Corpotesto"/>
        <w:spacing w:after="0"/>
        <w:ind w:left="357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2014</w:t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  <w:t xml:space="preserve">Rogerio </w:t>
      </w:r>
      <w:proofErr w:type="spellStart"/>
      <w:proofErr w:type="gramStart"/>
      <w:r w:rsidRPr="00311A85">
        <w:rPr>
          <w:sz w:val="22"/>
          <w:szCs w:val="22"/>
          <w:lang w:val="en-GB"/>
        </w:rPr>
        <w:t>A.</w:t>
      </w:r>
      <w:r w:rsidR="00E80093">
        <w:rPr>
          <w:sz w:val="22"/>
          <w:szCs w:val="22"/>
          <w:lang w:val="en-GB"/>
        </w:rPr>
        <w:t>Lobo</w:t>
      </w:r>
      <w:proofErr w:type="spellEnd"/>
      <w:proofErr w:type="gramEnd"/>
      <w:r w:rsidR="00E80093">
        <w:rPr>
          <w:sz w:val="22"/>
          <w:szCs w:val="22"/>
          <w:lang w:val="en-GB"/>
        </w:rPr>
        <w:t xml:space="preserve"> Award for the publication i</w:t>
      </w:r>
      <w:r w:rsidRPr="00311A85">
        <w:rPr>
          <w:sz w:val="22"/>
          <w:szCs w:val="22"/>
          <w:lang w:val="en-GB"/>
        </w:rPr>
        <w:t>n Reproductive Sciences</w:t>
      </w:r>
    </w:p>
    <w:p w14:paraId="5393E19D" w14:textId="6B4321EB" w:rsidR="00D82BED" w:rsidRDefault="00463A58" w:rsidP="00D82BED">
      <w:pPr>
        <w:pStyle w:val="Corpotesto"/>
        <w:spacing w:after="0"/>
        <w:ind w:left="357"/>
        <w:rPr>
          <w:sz w:val="22"/>
          <w:szCs w:val="22"/>
        </w:rPr>
      </w:pPr>
      <w:r>
        <w:rPr>
          <w:sz w:val="22"/>
          <w:szCs w:val="22"/>
          <w:lang w:val="en-GB"/>
        </w:rPr>
        <w:t xml:space="preserve">2018                  </w:t>
      </w:r>
      <w:r w:rsidRPr="00D32172">
        <w:rPr>
          <w:sz w:val="22"/>
          <w:szCs w:val="22"/>
        </w:rPr>
        <w:t>Florence Ambassador Award 2018</w:t>
      </w:r>
    </w:p>
    <w:p w14:paraId="2F2EC539" w14:textId="77777777" w:rsidR="00B17734" w:rsidRDefault="00B17734" w:rsidP="00D32172">
      <w:pPr>
        <w:pStyle w:val="Corpotesto"/>
        <w:spacing w:after="0"/>
        <w:ind w:left="357"/>
        <w:rPr>
          <w:sz w:val="22"/>
          <w:szCs w:val="22"/>
        </w:rPr>
      </w:pPr>
      <w:r>
        <w:rPr>
          <w:sz w:val="22"/>
          <w:szCs w:val="22"/>
        </w:rPr>
        <w:t xml:space="preserve">2024                  </w:t>
      </w:r>
      <w:r w:rsidR="00A62F46">
        <w:rPr>
          <w:sz w:val="22"/>
          <w:szCs w:val="22"/>
        </w:rPr>
        <w:t xml:space="preserve"> </w:t>
      </w:r>
      <w:r>
        <w:rPr>
          <w:sz w:val="22"/>
          <w:szCs w:val="22"/>
        </w:rPr>
        <w:t>Italian Leaders</w:t>
      </w:r>
    </w:p>
    <w:p w14:paraId="078FB7D9" w14:textId="6CC40738" w:rsidR="00D82BED" w:rsidRPr="00D32172" w:rsidRDefault="00D82BED" w:rsidP="00D32172">
      <w:pPr>
        <w:pStyle w:val="Corpotesto"/>
        <w:spacing w:after="0"/>
        <w:ind w:left="357"/>
        <w:rPr>
          <w:sz w:val="22"/>
          <w:szCs w:val="22"/>
        </w:rPr>
      </w:pPr>
      <w:r>
        <w:rPr>
          <w:sz w:val="22"/>
          <w:szCs w:val="22"/>
        </w:rPr>
        <w:t>2026.                  Academia Europea</w:t>
      </w:r>
    </w:p>
    <w:p w14:paraId="3050DBFF" w14:textId="77777777" w:rsidR="00463A58" w:rsidRPr="00311A85" w:rsidRDefault="00463A58" w:rsidP="00512566">
      <w:pPr>
        <w:pStyle w:val="Corpotesto"/>
        <w:ind w:left="360"/>
        <w:rPr>
          <w:sz w:val="22"/>
          <w:szCs w:val="22"/>
          <w:lang w:val="en-GB"/>
        </w:rPr>
      </w:pPr>
    </w:p>
    <w:p w14:paraId="291499A2" w14:textId="77777777" w:rsidR="006868DD" w:rsidRPr="00311A85" w:rsidRDefault="006868DD" w:rsidP="00512566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PROFESSIONAL SOCIETY COMMITTEE APPOINTMENTS</w:t>
      </w:r>
    </w:p>
    <w:p w14:paraId="1656A715" w14:textId="77777777" w:rsidR="00F80469" w:rsidRPr="00311A85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1990-2012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Executive Committee of International Society Gynecological Endocrinology (ISGE) </w:t>
      </w:r>
    </w:p>
    <w:p w14:paraId="15549232" w14:textId="77777777" w:rsidR="00F80469" w:rsidRPr="00311A85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1992-1994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Scientific Committee of the Italian Society of Endocrinology </w:t>
      </w:r>
    </w:p>
    <w:p w14:paraId="6879392A" w14:textId="77777777" w:rsidR="00F80469" w:rsidRPr="00311A85" w:rsidRDefault="00F80469" w:rsidP="00F80469">
      <w:pPr>
        <w:pStyle w:val="Corpotesto"/>
        <w:spacing w:after="0"/>
        <w:ind w:left="1800" w:hanging="144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1996-1999</w:t>
      </w:r>
      <w:r w:rsidRPr="00311A85">
        <w:rPr>
          <w:sz w:val="22"/>
          <w:szCs w:val="22"/>
        </w:rPr>
        <w:tab/>
        <w:t xml:space="preserve">Scientific Committee of the European Association of </w:t>
      </w:r>
      <w:proofErr w:type="spellStart"/>
      <w:r w:rsidRPr="00311A85">
        <w:rPr>
          <w:sz w:val="22"/>
          <w:szCs w:val="22"/>
        </w:rPr>
        <w:t>Gynaecologist</w:t>
      </w:r>
      <w:proofErr w:type="spellEnd"/>
      <w:r w:rsidRPr="00311A85">
        <w:rPr>
          <w:sz w:val="22"/>
          <w:szCs w:val="22"/>
        </w:rPr>
        <w:t xml:space="preserve"> and Obstetrician (EAGO)</w:t>
      </w:r>
    </w:p>
    <w:p w14:paraId="0D92F885" w14:textId="77777777" w:rsidR="00F80469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1997-2007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Executive Committee of the Italian Association Placenta </w:t>
      </w:r>
    </w:p>
    <w:p w14:paraId="5A54CE3F" w14:textId="77777777" w:rsidR="00643C9F" w:rsidRPr="00311A85" w:rsidRDefault="00643C9F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643C9F">
        <w:rPr>
          <w:sz w:val="22"/>
          <w:szCs w:val="22"/>
        </w:rPr>
        <w:t>2001-2005</w:t>
      </w:r>
      <w:r w:rsidRPr="00643C9F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Pr="00643C9F">
        <w:rPr>
          <w:sz w:val="22"/>
          <w:szCs w:val="22"/>
        </w:rPr>
        <w:t>Scientific Committee Italian Society of Reproductive Pathophysiology</w:t>
      </w:r>
    </w:p>
    <w:p w14:paraId="02792F1E" w14:textId="77777777" w:rsidR="00F80469" w:rsidRPr="00311A85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2001-2007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>Executive Committee Ital</w:t>
      </w:r>
      <w:r w:rsidR="00D32172">
        <w:rPr>
          <w:sz w:val="22"/>
          <w:szCs w:val="22"/>
        </w:rPr>
        <w:t xml:space="preserve">ian Association for University </w:t>
      </w:r>
      <w:r w:rsidRPr="00311A85">
        <w:rPr>
          <w:sz w:val="22"/>
          <w:szCs w:val="22"/>
        </w:rPr>
        <w:t>Gynecologist (AGUI)</w:t>
      </w:r>
    </w:p>
    <w:p w14:paraId="7E113868" w14:textId="77777777" w:rsidR="00F80469" w:rsidRPr="00311A85" w:rsidRDefault="00033470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>
        <w:rPr>
          <w:sz w:val="22"/>
          <w:szCs w:val="22"/>
        </w:rPr>
        <w:t>2003-2007</w:t>
      </w:r>
      <w:r>
        <w:rPr>
          <w:sz w:val="22"/>
          <w:szCs w:val="22"/>
        </w:rPr>
        <w:tab/>
        <w:t xml:space="preserve">      </w:t>
      </w:r>
      <w:r w:rsidR="00F80469" w:rsidRPr="00311A85">
        <w:rPr>
          <w:sz w:val="22"/>
          <w:szCs w:val="22"/>
        </w:rPr>
        <w:t xml:space="preserve">Council of the Society for Gynecological Investigation (SGI) </w:t>
      </w:r>
    </w:p>
    <w:p w14:paraId="75ADFBEB" w14:textId="77777777" w:rsidR="00F80469" w:rsidRPr="00311A85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2003-2006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Membership Committee of the Endocrine Society </w:t>
      </w:r>
    </w:p>
    <w:p w14:paraId="2EA66D2B" w14:textId="77777777" w:rsidR="00F80469" w:rsidRPr="00311A85" w:rsidRDefault="00D32172" w:rsidP="00F80469">
      <w:pPr>
        <w:pStyle w:val="Corpotesto"/>
        <w:spacing w:after="0"/>
        <w:ind w:left="1800" w:hanging="1440"/>
        <w:contextualSpacing/>
        <w:rPr>
          <w:sz w:val="22"/>
          <w:szCs w:val="22"/>
        </w:rPr>
      </w:pPr>
      <w:r>
        <w:rPr>
          <w:sz w:val="22"/>
          <w:szCs w:val="22"/>
        </w:rPr>
        <w:t>2004-2007</w:t>
      </w:r>
      <w:r>
        <w:rPr>
          <w:sz w:val="22"/>
          <w:szCs w:val="22"/>
        </w:rPr>
        <w:tab/>
        <w:t>Deputy of</w:t>
      </w:r>
      <w:r w:rsidR="00F80469" w:rsidRPr="00311A85">
        <w:rPr>
          <w:sz w:val="22"/>
          <w:szCs w:val="22"/>
        </w:rPr>
        <w:t xml:space="preserve"> the Special Interest Group on Reproductive Endocrinology of the European Society Human Reproduction </w:t>
      </w:r>
      <w:proofErr w:type="spellStart"/>
      <w:r w:rsidR="00F80469" w:rsidRPr="00311A85">
        <w:rPr>
          <w:sz w:val="22"/>
          <w:szCs w:val="22"/>
        </w:rPr>
        <w:t>Embriology</w:t>
      </w:r>
      <w:proofErr w:type="spellEnd"/>
      <w:r w:rsidR="00F80469" w:rsidRPr="00311A85">
        <w:rPr>
          <w:sz w:val="22"/>
          <w:szCs w:val="22"/>
        </w:rPr>
        <w:t xml:space="preserve"> (ESHRE)</w:t>
      </w:r>
    </w:p>
    <w:p w14:paraId="41B6DBC5" w14:textId="77777777" w:rsidR="00F80469" w:rsidRPr="00311A85" w:rsidRDefault="00F80469" w:rsidP="00F80469">
      <w:pPr>
        <w:pStyle w:val="Corpotesto"/>
        <w:spacing w:after="0"/>
        <w:ind w:left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2006-2010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>Council of European Board and College Obstetrics and Gynecology (EBCOG)</w:t>
      </w:r>
    </w:p>
    <w:p w14:paraId="1F19E38B" w14:textId="77777777" w:rsidR="006868DD" w:rsidRDefault="006868DD" w:rsidP="00F45939">
      <w:pPr>
        <w:ind w:left="360"/>
        <w:contextualSpacing/>
        <w:jc w:val="both"/>
        <w:rPr>
          <w:bCs/>
          <w:kern w:val="36"/>
          <w:sz w:val="22"/>
          <w:szCs w:val="22"/>
          <w:lang w:val="en-GB"/>
        </w:rPr>
      </w:pPr>
      <w:r w:rsidRPr="00311A85">
        <w:rPr>
          <w:bCs/>
          <w:kern w:val="36"/>
          <w:sz w:val="22"/>
          <w:szCs w:val="22"/>
          <w:lang w:val="en-GB"/>
        </w:rPr>
        <w:t>2008-2009</w:t>
      </w:r>
      <w:r w:rsidRPr="00311A85">
        <w:rPr>
          <w:bCs/>
          <w:kern w:val="36"/>
          <w:sz w:val="22"/>
          <w:szCs w:val="22"/>
          <w:lang w:val="en-GB"/>
        </w:rPr>
        <w:tab/>
      </w:r>
      <w:r w:rsidR="006543DF" w:rsidRPr="00311A85">
        <w:rPr>
          <w:bCs/>
          <w:kern w:val="36"/>
          <w:sz w:val="22"/>
          <w:szCs w:val="22"/>
          <w:lang w:val="en-GB"/>
        </w:rPr>
        <w:tab/>
      </w:r>
      <w:r w:rsidRPr="00311A85">
        <w:rPr>
          <w:bCs/>
          <w:kern w:val="36"/>
          <w:sz w:val="22"/>
          <w:szCs w:val="22"/>
          <w:lang w:val="en-GB"/>
        </w:rPr>
        <w:t xml:space="preserve">President of the Society for </w:t>
      </w:r>
      <w:proofErr w:type="spellStart"/>
      <w:r w:rsidRPr="00311A85">
        <w:rPr>
          <w:bCs/>
          <w:kern w:val="36"/>
          <w:sz w:val="22"/>
          <w:szCs w:val="22"/>
          <w:lang w:val="en-GB"/>
        </w:rPr>
        <w:t>Gynecological</w:t>
      </w:r>
      <w:proofErr w:type="spellEnd"/>
      <w:r w:rsidRPr="00311A85">
        <w:rPr>
          <w:bCs/>
          <w:kern w:val="36"/>
          <w:sz w:val="22"/>
          <w:szCs w:val="22"/>
          <w:lang w:val="en-GB"/>
        </w:rPr>
        <w:t xml:space="preserve"> Investigation (SGI)</w:t>
      </w:r>
    </w:p>
    <w:p w14:paraId="3F3B1035" w14:textId="77777777" w:rsidR="00643C9F" w:rsidRPr="00311A85" w:rsidRDefault="00643C9F" w:rsidP="00F45939">
      <w:pPr>
        <w:ind w:left="360"/>
        <w:contextualSpacing/>
        <w:jc w:val="both"/>
        <w:rPr>
          <w:bCs/>
          <w:kern w:val="36"/>
          <w:sz w:val="22"/>
          <w:szCs w:val="22"/>
          <w:lang w:val="en-GB"/>
        </w:rPr>
      </w:pPr>
      <w:r w:rsidRPr="00643C9F">
        <w:rPr>
          <w:bCs/>
          <w:kern w:val="36"/>
          <w:sz w:val="22"/>
          <w:szCs w:val="22"/>
          <w:lang w:val="en-GB"/>
        </w:rPr>
        <w:t>2008-2016</w:t>
      </w:r>
      <w:r w:rsidRPr="00643C9F">
        <w:rPr>
          <w:bCs/>
          <w:kern w:val="36"/>
          <w:sz w:val="22"/>
          <w:szCs w:val="22"/>
          <w:lang w:val="en-GB"/>
        </w:rPr>
        <w:tab/>
      </w:r>
      <w:r>
        <w:rPr>
          <w:bCs/>
          <w:kern w:val="36"/>
          <w:sz w:val="22"/>
          <w:szCs w:val="22"/>
          <w:lang w:val="en-GB"/>
        </w:rPr>
        <w:t xml:space="preserve">      </w:t>
      </w:r>
      <w:r w:rsidRPr="00643C9F">
        <w:rPr>
          <w:bCs/>
          <w:kern w:val="36"/>
          <w:sz w:val="22"/>
          <w:szCs w:val="22"/>
          <w:lang w:val="en-GB"/>
        </w:rPr>
        <w:t>Advisor of</w:t>
      </w:r>
      <w:r w:rsidR="00DE5E1B">
        <w:rPr>
          <w:bCs/>
          <w:kern w:val="36"/>
          <w:sz w:val="22"/>
          <w:szCs w:val="22"/>
          <w:lang w:val="en-GB"/>
        </w:rPr>
        <w:t xml:space="preserve"> </w:t>
      </w:r>
      <w:r w:rsidRPr="00643C9F">
        <w:rPr>
          <w:bCs/>
          <w:kern w:val="36"/>
          <w:sz w:val="22"/>
          <w:szCs w:val="22"/>
          <w:lang w:val="en-GB"/>
        </w:rPr>
        <w:t>Endometriosis Association</w:t>
      </w:r>
    </w:p>
    <w:p w14:paraId="57E98A62" w14:textId="77777777" w:rsidR="006868DD" w:rsidRPr="00311A85" w:rsidRDefault="00F45939" w:rsidP="00F45939">
      <w:pPr>
        <w:ind w:left="1770" w:hanging="1410"/>
        <w:contextualSpacing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2010-2012</w:t>
      </w:r>
      <w:r w:rsidRPr="00311A85">
        <w:rPr>
          <w:sz w:val="22"/>
          <w:szCs w:val="22"/>
          <w:lang w:val="en-GB"/>
        </w:rPr>
        <w:tab/>
      </w:r>
      <w:r w:rsidR="006868DD" w:rsidRPr="00311A85">
        <w:rPr>
          <w:sz w:val="22"/>
          <w:szCs w:val="22"/>
          <w:lang w:val="en-GB"/>
        </w:rPr>
        <w:t xml:space="preserve">Executive Board of the International Federation of </w:t>
      </w:r>
      <w:proofErr w:type="spellStart"/>
      <w:r w:rsidR="006868DD" w:rsidRPr="00311A85">
        <w:rPr>
          <w:sz w:val="22"/>
          <w:szCs w:val="22"/>
          <w:lang w:val="en-GB"/>
        </w:rPr>
        <w:t>Gynecology</w:t>
      </w:r>
      <w:proofErr w:type="spellEnd"/>
      <w:r w:rsidR="006868DD" w:rsidRPr="00311A85">
        <w:rPr>
          <w:sz w:val="22"/>
          <w:szCs w:val="22"/>
          <w:lang w:val="en-GB"/>
        </w:rPr>
        <w:t xml:space="preserve"> and Obstetrics (FIGO) </w:t>
      </w:r>
    </w:p>
    <w:p w14:paraId="356EB63B" w14:textId="77777777" w:rsidR="00DE5E1B" w:rsidRPr="00311A85" w:rsidRDefault="006868DD" w:rsidP="00DE5E1B">
      <w:pPr>
        <w:ind w:left="1772" w:hanging="1412"/>
        <w:contextualSpacing/>
        <w:jc w:val="both"/>
        <w:rPr>
          <w:bCs/>
          <w:kern w:val="36"/>
          <w:sz w:val="22"/>
          <w:szCs w:val="22"/>
          <w:lang w:val="en-GB"/>
        </w:rPr>
      </w:pPr>
      <w:r w:rsidRPr="00311A85">
        <w:rPr>
          <w:bCs/>
          <w:kern w:val="36"/>
          <w:sz w:val="22"/>
          <w:szCs w:val="22"/>
          <w:lang w:val="en-GB"/>
        </w:rPr>
        <w:t>2011-</w:t>
      </w:r>
      <w:r w:rsidR="00F45939" w:rsidRPr="00311A85">
        <w:rPr>
          <w:bCs/>
          <w:kern w:val="36"/>
          <w:sz w:val="22"/>
          <w:szCs w:val="22"/>
          <w:lang w:val="en-GB"/>
        </w:rPr>
        <w:t>2015</w:t>
      </w:r>
      <w:r w:rsidRPr="00311A85">
        <w:rPr>
          <w:bCs/>
          <w:kern w:val="36"/>
          <w:sz w:val="22"/>
          <w:szCs w:val="22"/>
          <w:lang w:val="en-GB"/>
        </w:rPr>
        <w:tab/>
        <w:t xml:space="preserve">Correspondent Member of the </w:t>
      </w:r>
      <w:proofErr w:type="spellStart"/>
      <w:r w:rsidRPr="00311A85">
        <w:rPr>
          <w:bCs/>
          <w:kern w:val="36"/>
          <w:sz w:val="22"/>
          <w:szCs w:val="22"/>
          <w:lang w:val="en-GB"/>
        </w:rPr>
        <w:t>Pontificial</w:t>
      </w:r>
      <w:proofErr w:type="spellEnd"/>
      <w:r w:rsidRPr="00311A85">
        <w:rPr>
          <w:bCs/>
          <w:kern w:val="36"/>
          <w:sz w:val="22"/>
          <w:szCs w:val="22"/>
          <w:lang w:val="en-GB"/>
        </w:rPr>
        <w:t xml:space="preserve"> Academy for Life. (PAL)</w:t>
      </w:r>
    </w:p>
    <w:p w14:paraId="7351CD19" w14:textId="77777777" w:rsidR="006868DD" w:rsidRPr="00311A85" w:rsidRDefault="00F45939" w:rsidP="00F45939">
      <w:pPr>
        <w:ind w:left="360"/>
        <w:contextualSpacing/>
        <w:jc w:val="both"/>
        <w:rPr>
          <w:bCs/>
          <w:kern w:val="36"/>
          <w:sz w:val="22"/>
          <w:szCs w:val="22"/>
          <w:lang w:val="en-GB"/>
        </w:rPr>
      </w:pPr>
      <w:r w:rsidRPr="00311A85">
        <w:rPr>
          <w:bCs/>
          <w:kern w:val="36"/>
          <w:sz w:val="22"/>
          <w:szCs w:val="22"/>
          <w:lang w:val="en-GB"/>
        </w:rPr>
        <w:t>2011-2012</w:t>
      </w:r>
      <w:r w:rsidRPr="00311A85">
        <w:rPr>
          <w:bCs/>
          <w:kern w:val="36"/>
          <w:sz w:val="22"/>
          <w:szCs w:val="22"/>
          <w:lang w:val="en-GB"/>
        </w:rPr>
        <w:tab/>
      </w:r>
      <w:r w:rsidR="00AC713A" w:rsidRPr="00311A85">
        <w:rPr>
          <w:bCs/>
          <w:kern w:val="36"/>
          <w:sz w:val="22"/>
          <w:szCs w:val="22"/>
          <w:lang w:val="en-GB"/>
        </w:rPr>
        <w:tab/>
      </w:r>
      <w:r w:rsidR="006868DD" w:rsidRPr="00311A85">
        <w:rPr>
          <w:bCs/>
          <w:kern w:val="36"/>
          <w:sz w:val="22"/>
          <w:szCs w:val="22"/>
          <w:lang w:val="en-GB"/>
        </w:rPr>
        <w:t>President of the Italian Society for Reproduction</w:t>
      </w:r>
      <w:r w:rsidR="00766D0C">
        <w:rPr>
          <w:bCs/>
          <w:kern w:val="36"/>
          <w:sz w:val="22"/>
          <w:szCs w:val="22"/>
          <w:lang w:val="en-GB"/>
        </w:rPr>
        <w:t xml:space="preserve"> (SIDR)</w:t>
      </w:r>
    </w:p>
    <w:p w14:paraId="243625DB" w14:textId="77777777" w:rsidR="00F80469" w:rsidRDefault="00F80469" w:rsidP="00F80469">
      <w:pPr>
        <w:pStyle w:val="Corpotesto"/>
        <w:spacing w:after="0"/>
        <w:ind w:firstLine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2012-2014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>Scientific Board European Endometriosis League</w:t>
      </w:r>
    </w:p>
    <w:p w14:paraId="4C56FA14" w14:textId="77777777" w:rsidR="00643C9F" w:rsidRPr="00643C9F" w:rsidRDefault="00643C9F" w:rsidP="00643C9F">
      <w:pPr>
        <w:pStyle w:val="Corpotesto"/>
        <w:ind w:firstLine="360"/>
        <w:contextualSpacing/>
        <w:rPr>
          <w:sz w:val="22"/>
          <w:szCs w:val="22"/>
        </w:rPr>
      </w:pPr>
      <w:r w:rsidRPr="00643C9F">
        <w:rPr>
          <w:sz w:val="22"/>
          <w:szCs w:val="22"/>
        </w:rPr>
        <w:t>2012-2015</w:t>
      </w:r>
      <w:r>
        <w:rPr>
          <w:sz w:val="22"/>
          <w:szCs w:val="22"/>
        </w:rPr>
        <w:t xml:space="preserve">    </w:t>
      </w:r>
      <w:r w:rsidRPr="00643C9F">
        <w:rPr>
          <w:sz w:val="22"/>
          <w:szCs w:val="22"/>
        </w:rPr>
        <w:tab/>
      </w:r>
      <w:proofErr w:type="spellStart"/>
      <w:r w:rsidRPr="00643C9F">
        <w:rPr>
          <w:sz w:val="22"/>
          <w:szCs w:val="22"/>
        </w:rPr>
        <w:t>Steerring</w:t>
      </w:r>
      <w:proofErr w:type="spellEnd"/>
      <w:r w:rsidRPr="00643C9F">
        <w:rPr>
          <w:sz w:val="22"/>
          <w:szCs w:val="22"/>
        </w:rPr>
        <w:t xml:space="preserve"> Committee on Infertility, WHO</w:t>
      </w:r>
    </w:p>
    <w:p w14:paraId="3FC4C1F5" w14:textId="77777777" w:rsidR="00643C9F" w:rsidRPr="00724D3A" w:rsidRDefault="00643C9F" w:rsidP="00643C9F">
      <w:pPr>
        <w:pStyle w:val="Corpotesto"/>
        <w:ind w:left="1800" w:hanging="1440"/>
        <w:contextualSpacing/>
        <w:rPr>
          <w:sz w:val="22"/>
          <w:szCs w:val="22"/>
        </w:rPr>
      </w:pPr>
      <w:r w:rsidRPr="00724D3A">
        <w:rPr>
          <w:sz w:val="22"/>
          <w:szCs w:val="22"/>
        </w:rPr>
        <w:t>2013-</w:t>
      </w:r>
      <w:r w:rsidRPr="00724D3A">
        <w:rPr>
          <w:sz w:val="22"/>
          <w:szCs w:val="22"/>
        </w:rPr>
        <w:tab/>
      </w:r>
      <w:proofErr w:type="spellStart"/>
      <w:r w:rsidRPr="00724D3A">
        <w:rPr>
          <w:sz w:val="22"/>
          <w:szCs w:val="22"/>
        </w:rPr>
        <w:t>Miembro</w:t>
      </w:r>
      <w:proofErr w:type="spellEnd"/>
      <w:r w:rsidRPr="00724D3A">
        <w:rPr>
          <w:sz w:val="22"/>
          <w:szCs w:val="22"/>
        </w:rPr>
        <w:t xml:space="preserve"> </w:t>
      </w:r>
      <w:proofErr w:type="spellStart"/>
      <w:r w:rsidRPr="00724D3A">
        <w:rPr>
          <w:sz w:val="22"/>
          <w:szCs w:val="22"/>
        </w:rPr>
        <w:t>Honorario</w:t>
      </w:r>
      <w:proofErr w:type="spellEnd"/>
      <w:r w:rsidRPr="00724D3A">
        <w:rPr>
          <w:sz w:val="22"/>
          <w:szCs w:val="22"/>
        </w:rPr>
        <w:t xml:space="preserve"> </w:t>
      </w:r>
      <w:proofErr w:type="spellStart"/>
      <w:r w:rsidRPr="00724D3A">
        <w:rPr>
          <w:sz w:val="22"/>
          <w:szCs w:val="22"/>
        </w:rPr>
        <w:t>Extraniero</w:t>
      </w:r>
      <w:proofErr w:type="spellEnd"/>
      <w:r w:rsidRPr="00724D3A">
        <w:rPr>
          <w:sz w:val="22"/>
          <w:szCs w:val="22"/>
        </w:rPr>
        <w:t xml:space="preserve"> of </w:t>
      </w:r>
      <w:proofErr w:type="spellStart"/>
      <w:r w:rsidRPr="00724D3A">
        <w:rPr>
          <w:sz w:val="22"/>
          <w:szCs w:val="22"/>
        </w:rPr>
        <w:t>Federacion</w:t>
      </w:r>
      <w:proofErr w:type="spellEnd"/>
      <w:r w:rsidRPr="00724D3A">
        <w:rPr>
          <w:sz w:val="22"/>
          <w:szCs w:val="22"/>
        </w:rPr>
        <w:t xml:space="preserve"> Argentina de Sociedades de </w:t>
      </w:r>
      <w:proofErr w:type="spellStart"/>
      <w:r w:rsidRPr="00724D3A">
        <w:rPr>
          <w:sz w:val="22"/>
          <w:szCs w:val="22"/>
        </w:rPr>
        <w:t>Ginecologia</w:t>
      </w:r>
      <w:proofErr w:type="spellEnd"/>
      <w:r w:rsidRPr="00724D3A">
        <w:rPr>
          <w:sz w:val="22"/>
          <w:szCs w:val="22"/>
        </w:rPr>
        <w:t xml:space="preserve"> y </w:t>
      </w:r>
      <w:proofErr w:type="spellStart"/>
      <w:r w:rsidRPr="00724D3A">
        <w:rPr>
          <w:sz w:val="22"/>
          <w:szCs w:val="22"/>
        </w:rPr>
        <w:t>Obstetricia</w:t>
      </w:r>
      <w:proofErr w:type="spellEnd"/>
      <w:r w:rsidRPr="00724D3A">
        <w:rPr>
          <w:sz w:val="22"/>
          <w:szCs w:val="22"/>
        </w:rPr>
        <w:t xml:space="preserve">   (F.A.S.G.O)</w:t>
      </w:r>
    </w:p>
    <w:p w14:paraId="7A51B508" w14:textId="77777777" w:rsidR="00F45939" w:rsidRPr="00311A85" w:rsidRDefault="00F1698D" w:rsidP="00F45939">
      <w:pPr>
        <w:pStyle w:val="Corpotesto"/>
        <w:spacing w:after="0"/>
        <w:ind w:firstLine="360"/>
        <w:contextualSpacing/>
        <w:rPr>
          <w:sz w:val="22"/>
          <w:szCs w:val="22"/>
        </w:rPr>
      </w:pPr>
      <w:r w:rsidRPr="00311A85">
        <w:rPr>
          <w:sz w:val="22"/>
          <w:szCs w:val="22"/>
        </w:rPr>
        <w:t>2015-2018</w:t>
      </w:r>
      <w:r w:rsidR="00F45939" w:rsidRPr="00311A85">
        <w:rPr>
          <w:sz w:val="22"/>
          <w:szCs w:val="22"/>
        </w:rPr>
        <w:tab/>
      </w:r>
      <w:r w:rsidR="00741141" w:rsidRPr="00311A85">
        <w:rPr>
          <w:sz w:val="22"/>
          <w:szCs w:val="22"/>
        </w:rPr>
        <w:tab/>
      </w:r>
      <w:r w:rsidR="00F45939" w:rsidRPr="00311A85">
        <w:rPr>
          <w:sz w:val="22"/>
          <w:szCs w:val="22"/>
        </w:rPr>
        <w:t>Board of the Society for Endometriosis and Uterine Disorders (SEUD)</w:t>
      </w:r>
    </w:p>
    <w:p w14:paraId="2B9AFCBA" w14:textId="77777777" w:rsidR="00F1698D" w:rsidRDefault="00F1698D" w:rsidP="00F45939">
      <w:pPr>
        <w:pStyle w:val="Corpotesto"/>
        <w:spacing w:after="0"/>
        <w:ind w:firstLine="360"/>
        <w:contextualSpacing/>
        <w:rPr>
          <w:sz w:val="22"/>
          <w:szCs w:val="22"/>
        </w:rPr>
      </w:pPr>
      <w:r w:rsidRPr="006F5B1A">
        <w:rPr>
          <w:sz w:val="22"/>
          <w:szCs w:val="22"/>
        </w:rPr>
        <w:lastRenderedPageBreak/>
        <w:t xml:space="preserve">2018- </w:t>
      </w:r>
      <w:r w:rsidR="00293395" w:rsidRPr="006F5B1A">
        <w:rPr>
          <w:sz w:val="22"/>
          <w:szCs w:val="22"/>
        </w:rPr>
        <w:t>2021</w:t>
      </w:r>
      <w:r w:rsidRPr="006F5B1A">
        <w:rPr>
          <w:sz w:val="22"/>
          <w:szCs w:val="22"/>
        </w:rPr>
        <w:t xml:space="preserve">        President of the Society for Endometriosis and Uterine Disorders (SEUD)</w:t>
      </w:r>
    </w:p>
    <w:p w14:paraId="73DE38F8" w14:textId="77777777" w:rsidR="002D00D1" w:rsidRDefault="002D00D1" w:rsidP="002D00D1">
      <w:pPr>
        <w:pStyle w:val="Corpotes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2020- </w:t>
      </w:r>
      <w:r w:rsidR="00817587">
        <w:rPr>
          <w:sz w:val="22"/>
          <w:szCs w:val="22"/>
        </w:rPr>
        <w:t>2025</w:t>
      </w:r>
      <w:r>
        <w:rPr>
          <w:sz w:val="22"/>
          <w:szCs w:val="22"/>
        </w:rPr>
        <w:t xml:space="preserve">        </w:t>
      </w:r>
      <w:r w:rsidRPr="00E617C5">
        <w:rPr>
          <w:sz w:val="22"/>
          <w:szCs w:val="22"/>
        </w:rPr>
        <w:t xml:space="preserve">Development Committee, Grant Committee and Sponsorship of Awards and Recognitions  SRI. </w:t>
      </w:r>
    </w:p>
    <w:p w14:paraId="2F3C7449" w14:textId="77777777" w:rsidR="006868DD" w:rsidRDefault="00DE5E1B" w:rsidP="00DE5E1B">
      <w:pPr>
        <w:pStyle w:val="Corpotes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2025-                 Member of the Science Advisory Board</w:t>
      </w:r>
    </w:p>
    <w:p w14:paraId="73C5C2C8" w14:textId="53E48899" w:rsidR="00D82BED" w:rsidRDefault="00D82BED" w:rsidP="00DE5E1B">
      <w:pPr>
        <w:pStyle w:val="Corpotes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2026-                 Member of the Academia Europea</w:t>
      </w:r>
    </w:p>
    <w:p w14:paraId="3D45E777" w14:textId="77777777" w:rsidR="00A62F46" w:rsidRPr="00DE5E1B" w:rsidRDefault="00A62F46" w:rsidP="00DE5E1B">
      <w:pPr>
        <w:pStyle w:val="Corpotesto"/>
        <w:contextualSpacing/>
        <w:rPr>
          <w:sz w:val="22"/>
          <w:szCs w:val="22"/>
        </w:rPr>
      </w:pPr>
    </w:p>
    <w:p w14:paraId="3DCD9CFE" w14:textId="77777777" w:rsidR="006868DD" w:rsidRPr="00311A85" w:rsidRDefault="006868DD" w:rsidP="00512566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PROFESSIONAL SOCIETY MEMBERSHIP</w:t>
      </w:r>
    </w:p>
    <w:p w14:paraId="140C912C" w14:textId="77777777" w:rsidR="00F45939" w:rsidRPr="00311A85" w:rsidRDefault="006868DD" w:rsidP="00F45939">
      <w:pPr>
        <w:ind w:left="360"/>
        <w:jc w:val="both"/>
        <w:rPr>
          <w:sz w:val="22"/>
          <w:szCs w:val="22"/>
        </w:rPr>
      </w:pPr>
      <w:r w:rsidRPr="00311A85">
        <w:rPr>
          <w:sz w:val="22"/>
          <w:szCs w:val="22"/>
          <w:lang w:val="en-GB"/>
        </w:rPr>
        <w:t xml:space="preserve">- </w:t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</w:rPr>
        <w:t xml:space="preserve">Society for </w:t>
      </w:r>
      <w:r w:rsidR="00F45939" w:rsidRPr="00311A85">
        <w:rPr>
          <w:sz w:val="22"/>
          <w:szCs w:val="22"/>
        </w:rPr>
        <w:t>Reproductive Investigation (SRI)</w:t>
      </w:r>
      <w:r w:rsidRPr="00311A85">
        <w:rPr>
          <w:sz w:val="22"/>
          <w:szCs w:val="22"/>
        </w:rPr>
        <w:t xml:space="preserve"> </w:t>
      </w:r>
    </w:p>
    <w:p w14:paraId="4129F0BE" w14:textId="77777777" w:rsidR="00F45939" w:rsidRPr="00311A85" w:rsidRDefault="00F45939" w:rsidP="00F45939">
      <w:pPr>
        <w:ind w:left="360"/>
        <w:jc w:val="both"/>
        <w:rPr>
          <w:sz w:val="22"/>
          <w:szCs w:val="22"/>
        </w:rPr>
      </w:pPr>
      <w:r w:rsidRPr="00311A85">
        <w:rPr>
          <w:sz w:val="22"/>
          <w:szCs w:val="22"/>
        </w:rPr>
        <w:t xml:space="preserve">- </w:t>
      </w:r>
      <w:r w:rsidRPr="00311A85">
        <w:rPr>
          <w:sz w:val="22"/>
          <w:szCs w:val="22"/>
        </w:rPr>
        <w:tab/>
        <w:t>Society of Endometriosis and Uterine Disorders (SEUD)</w:t>
      </w:r>
    </w:p>
    <w:p w14:paraId="010585DD" w14:textId="77777777" w:rsidR="006868DD" w:rsidRDefault="006868DD" w:rsidP="00512566">
      <w:pPr>
        <w:ind w:left="360"/>
        <w:jc w:val="both"/>
        <w:rPr>
          <w:sz w:val="22"/>
          <w:szCs w:val="22"/>
        </w:rPr>
      </w:pPr>
      <w:r w:rsidRPr="00311A85">
        <w:rPr>
          <w:sz w:val="22"/>
          <w:szCs w:val="22"/>
        </w:rPr>
        <w:t xml:space="preserve">- </w:t>
      </w:r>
      <w:r w:rsidRPr="00311A85">
        <w:rPr>
          <w:sz w:val="22"/>
          <w:szCs w:val="22"/>
        </w:rPr>
        <w:tab/>
        <w:t>Italian Society of Obstetrics and Gynecology</w:t>
      </w:r>
      <w:r w:rsidR="00F45939" w:rsidRPr="00311A85">
        <w:rPr>
          <w:sz w:val="22"/>
          <w:szCs w:val="22"/>
        </w:rPr>
        <w:t xml:space="preserve"> (SIGO)</w:t>
      </w:r>
    </w:p>
    <w:p w14:paraId="4BED24C9" w14:textId="77777777" w:rsidR="006D7119" w:rsidRDefault="006D7119" w:rsidP="00512566">
      <w:pPr>
        <w:ind w:left="360"/>
        <w:jc w:val="both"/>
        <w:rPr>
          <w:sz w:val="22"/>
          <w:szCs w:val="22"/>
        </w:rPr>
      </w:pPr>
    </w:p>
    <w:p w14:paraId="63A90105" w14:textId="77777777" w:rsidR="006D7119" w:rsidRPr="003505FF" w:rsidRDefault="006D7119" w:rsidP="006D7119">
      <w:pPr>
        <w:jc w:val="both"/>
        <w:rPr>
          <w:b/>
          <w:i/>
          <w:lang w:val="en-GB"/>
        </w:rPr>
      </w:pPr>
      <w:r>
        <w:rPr>
          <w:b/>
          <w:i/>
          <w:sz w:val="22"/>
          <w:szCs w:val="22"/>
          <w:lang w:val="en-GB"/>
        </w:rPr>
        <w:t xml:space="preserve">      </w:t>
      </w:r>
    </w:p>
    <w:p w14:paraId="6599057D" w14:textId="77777777" w:rsidR="006D7119" w:rsidRPr="003505FF" w:rsidRDefault="006D7119" w:rsidP="006D7119">
      <w:pPr>
        <w:ind w:left="360"/>
        <w:jc w:val="both"/>
        <w:rPr>
          <w:b/>
          <w:lang w:val="en-GB"/>
        </w:rPr>
      </w:pPr>
      <w:r w:rsidRPr="003505FF">
        <w:rPr>
          <w:b/>
          <w:lang w:val="en-GB"/>
        </w:rPr>
        <w:t xml:space="preserve">SCIENTIFIC </w:t>
      </w:r>
      <w:proofErr w:type="gramStart"/>
      <w:r w:rsidRPr="003505FF">
        <w:rPr>
          <w:b/>
          <w:lang w:val="en-GB"/>
        </w:rPr>
        <w:t>AREA</w:t>
      </w:r>
      <w:r w:rsidR="003505FF">
        <w:rPr>
          <w:b/>
          <w:lang w:val="en-GB"/>
        </w:rPr>
        <w:t xml:space="preserve">S </w:t>
      </w:r>
      <w:r w:rsidRPr="003505FF">
        <w:rPr>
          <w:b/>
          <w:lang w:val="en-GB"/>
        </w:rPr>
        <w:t xml:space="preserve"> O</w:t>
      </w:r>
      <w:r w:rsidR="003505FF">
        <w:rPr>
          <w:b/>
          <w:lang w:val="en-GB"/>
        </w:rPr>
        <w:t>F</w:t>
      </w:r>
      <w:proofErr w:type="gramEnd"/>
      <w:r w:rsidRPr="003505FF">
        <w:rPr>
          <w:b/>
          <w:lang w:val="en-GB"/>
        </w:rPr>
        <w:t xml:space="preserve"> RESEARCH </w:t>
      </w:r>
    </w:p>
    <w:p w14:paraId="3A748319" w14:textId="77777777" w:rsidR="006D7119" w:rsidRDefault="006D7119" w:rsidP="006D7119">
      <w:pPr>
        <w:ind w:left="360"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 xml:space="preserve">His major scientific interest is devoted to women’s health. </w:t>
      </w:r>
    </w:p>
    <w:p w14:paraId="22D62522" w14:textId="77777777" w:rsidR="006D7119" w:rsidRDefault="006D7119" w:rsidP="006D7119">
      <w:pPr>
        <w:pStyle w:val="Paragrafoelenco"/>
        <w:numPr>
          <w:ilvl w:val="0"/>
          <w:numId w:val="24"/>
        </w:numPr>
        <w:jc w:val="both"/>
        <w:rPr>
          <w:sz w:val="22"/>
          <w:szCs w:val="22"/>
          <w:lang w:val="en-GB"/>
        </w:rPr>
      </w:pPr>
      <w:r w:rsidRPr="00835E7F">
        <w:rPr>
          <w:sz w:val="22"/>
          <w:szCs w:val="22"/>
          <w:lang w:val="en-GB"/>
        </w:rPr>
        <w:t>pioneer in the exploration of the role of neuroendocrine peptides and growth factors in</w:t>
      </w:r>
      <w:r>
        <w:rPr>
          <w:sz w:val="22"/>
          <w:szCs w:val="22"/>
          <w:lang w:val="en-GB"/>
        </w:rPr>
        <w:t xml:space="preserve"> </w:t>
      </w:r>
      <w:proofErr w:type="gramStart"/>
      <w:r>
        <w:rPr>
          <w:sz w:val="22"/>
          <w:szCs w:val="22"/>
          <w:lang w:val="en-GB"/>
        </w:rPr>
        <w:t xml:space="preserve">human </w:t>
      </w:r>
      <w:r w:rsidRPr="00835E7F">
        <w:rPr>
          <w:sz w:val="22"/>
          <w:szCs w:val="22"/>
          <w:lang w:val="en-GB"/>
        </w:rPr>
        <w:t xml:space="preserve"> placenta</w:t>
      </w:r>
      <w:proofErr w:type="gramEnd"/>
      <w:r w:rsidRPr="00835E7F">
        <w:rPr>
          <w:sz w:val="22"/>
          <w:szCs w:val="22"/>
          <w:lang w:val="en-GB"/>
        </w:rPr>
        <w:t xml:space="preserve">; </w:t>
      </w:r>
    </w:p>
    <w:p w14:paraId="0C5B5508" w14:textId="77777777" w:rsidR="006D7119" w:rsidRPr="00AA58EC" w:rsidRDefault="006D7119" w:rsidP="006D7119">
      <w:pPr>
        <w:pStyle w:val="Paragrafoelenco"/>
        <w:numPr>
          <w:ilvl w:val="0"/>
          <w:numId w:val="24"/>
        </w:numPr>
        <w:jc w:val="both"/>
        <w:rPr>
          <w:sz w:val="22"/>
          <w:szCs w:val="22"/>
          <w:lang w:val="en-GB"/>
        </w:rPr>
      </w:pPr>
      <w:r w:rsidRPr="00835E7F">
        <w:rPr>
          <w:sz w:val="22"/>
          <w:szCs w:val="22"/>
          <w:lang w:val="en-GB"/>
        </w:rPr>
        <w:t xml:space="preserve">the molecular </w:t>
      </w:r>
      <w:r>
        <w:rPr>
          <w:sz w:val="22"/>
          <w:szCs w:val="22"/>
          <w:lang w:val="en-GB"/>
        </w:rPr>
        <w:t xml:space="preserve">pathogenetic </w:t>
      </w:r>
      <w:r w:rsidRPr="00835E7F">
        <w:rPr>
          <w:sz w:val="22"/>
          <w:szCs w:val="22"/>
          <w:lang w:val="en-GB"/>
        </w:rPr>
        <w:t xml:space="preserve">mechanisms and the clinical management of </w:t>
      </w:r>
      <w:r w:rsidRPr="00835E7F">
        <w:rPr>
          <w:sz w:val="22"/>
          <w:szCs w:val="22"/>
        </w:rPr>
        <w:t>endometriosis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and </w:t>
      </w:r>
      <w:r w:rsidRPr="00835E7F">
        <w:rPr>
          <w:sz w:val="22"/>
          <w:szCs w:val="22"/>
        </w:rPr>
        <w:t xml:space="preserve"> adenomyosis</w:t>
      </w:r>
      <w:proofErr w:type="gramEnd"/>
      <w:r w:rsidRPr="00835E7F">
        <w:rPr>
          <w:sz w:val="22"/>
          <w:szCs w:val="22"/>
        </w:rPr>
        <w:t>.</w:t>
      </w:r>
    </w:p>
    <w:p w14:paraId="26D9D8EB" w14:textId="77777777" w:rsidR="006D7119" w:rsidRDefault="006D7119" w:rsidP="006D7119">
      <w:pPr>
        <w:pStyle w:val="Paragrafoelenco"/>
        <w:numPr>
          <w:ilvl w:val="0"/>
          <w:numId w:val="24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treatment of uterine fibroids</w:t>
      </w:r>
    </w:p>
    <w:p w14:paraId="0E636E04" w14:textId="77777777" w:rsidR="006D7119" w:rsidRPr="00835E7F" w:rsidRDefault="006D7119" w:rsidP="006D7119">
      <w:pPr>
        <w:pStyle w:val="Paragrafoelenco"/>
        <w:numPr>
          <w:ilvl w:val="0"/>
          <w:numId w:val="24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management of abnormal uterine bleeding</w:t>
      </w:r>
    </w:p>
    <w:p w14:paraId="17803D3D" w14:textId="77777777" w:rsidR="006D7119" w:rsidRPr="006D7119" w:rsidRDefault="006D7119" w:rsidP="00512566">
      <w:pPr>
        <w:ind w:left="360"/>
        <w:jc w:val="both"/>
        <w:rPr>
          <w:sz w:val="22"/>
          <w:szCs w:val="22"/>
          <w:lang w:val="en-GB"/>
        </w:rPr>
      </w:pPr>
    </w:p>
    <w:p w14:paraId="2DB9FFF7" w14:textId="77777777" w:rsidR="006D7119" w:rsidRDefault="006D7119" w:rsidP="006D71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en-GB"/>
        </w:rPr>
      </w:pPr>
    </w:p>
    <w:p w14:paraId="6D014748" w14:textId="77777777" w:rsidR="006868DD" w:rsidRDefault="006868DD" w:rsidP="00625DEA">
      <w:pPr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lang w:val="en-GB"/>
        </w:rPr>
        <w:t>EDITORIAL EXPERIENCE</w:t>
      </w:r>
    </w:p>
    <w:p w14:paraId="65187E5B" w14:textId="77777777" w:rsidR="00625DEA" w:rsidRDefault="00625DEA" w:rsidP="00625DEA">
      <w:pPr>
        <w:jc w:val="both"/>
        <w:rPr>
          <w:b/>
          <w:sz w:val="22"/>
          <w:szCs w:val="22"/>
          <w:lang w:val="en-GB"/>
        </w:rPr>
      </w:pPr>
    </w:p>
    <w:p w14:paraId="77B443CB" w14:textId="77777777" w:rsidR="00625DEA" w:rsidRPr="00EF3E2E" w:rsidRDefault="00625DEA" w:rsidP="00625DEA">
      <w:pPr>
        <w:pStyle w:val="Corpotesto"/>
        <w:ind w:left="360"/>
        <w:jc w:val="both"/>
        <w:rPr>
          <w:b/>
          <w:sz w:val="22"/>
          <w:szCs w:val="22"/>
          <w:u w:val="single"/>
          <w:lang w:val="en-GB"/>
        </w:rPr>
      </w:pPr>
      <w:r w:rsidRPr="00EF3E2E">
        <w:rPr>
          <w:b/>
          <w:sz w:val="22"/>
          <w:szCs w:val="22"/>
          <w:u w:val="single"/>
          <w:lang w:val="en-GB"/>
        </w:rPr>
        <w:t>Publications in International Peer Reviewed Journals.</w:t>
      </w:r>
    </w:p>
    <w:p w14:paraId="5999C1AC" w14:textId="546A07A8" w:rsidR="00625DEA" w:rsidRDefault="00625DEA" w:rsidP="00625DEA">
      <w:pPr>
        <w:pStyle w:val="Corpotesto"/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11A85">
        <w:rPr>
          <w:sz w:val="22"/>
          <w:szCs w:val="22"/>
          <w:lang w:val="en-GB"/>
        </w:rPr>
        <w:t xml:space="preserve">Author or co-author of </w:t>
      </w:r>
      <w:r>
        <w:rPr>
          <w:b/>
          <w:sz w:val="22"/>
          <w:szCs w:val="22"/>
          <w:lang w:val="en-GB"/>
        </w:rPr>
        <w:t>more than 10</w:t>
      </w:r>
      <w:r w:rsidR="00CC7D37">
        <w:rPr>
          <w:b/>
          <w:sz w:val="22"/>
          <w:szCs w:val="22"/>
          <w:lang w:val="en-GB"/>
        </w:rPr>
        <w:t>9</w:t>
      </w:r>
      <w:r>
        <w:rPr>
          <w:b/>
          <w:sz w:val="22"/>
          <w:szCs w:val="22"/>
          <w:lang w:val="en-GB"/>
        </w:rPr>
        <w:t>5</w:t>
      </w:r>
    </w:p>
    <w:p w14:paraId="7AA7D825" w14:textId="77777777" w:rsidR="00625DEA" w:rsidRDefault="00625DEA" w:rsidP="00625DEA">
      <w:pPr>
        <w:pStyle w:val="Corpotesto"/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11A85">
        <w:rPr>
          <w:b/>
          <w:sz w:val="22"/>
          <w:szCs w:val="22"/>
        </w:rPr>
        <w:t>H</w:t>
      </w:r>
      <w:r>
        <w:rPr>
          <w:b/>
          <w:sz w:val="22"/>
          <w:szCs w:val="22"/>
        </w:rPr>
        <w:t>I</w:t>
      </w:r>
      <w:r w:rsidRPr="00311A85">
        <w:rPr>
          <w:b/>
          <w:sz w:val="22"/>
          <w:szCs w:val="22"/>
        </w:rPr>
        <w:t>=</w:t>
      </w:r>
      <w:r>
        <w:rPr>
          <w:b/>
          <w:sz w:val="22"/>
          <w:szCs w:val="22"/>
        </w:rPr>
        <w:t>100 (Google Scholar)</w:t>
      </w:r>
      <w:r w:rsidRPr="00311A85">
        <w:rPr>
          <w:b/>
          <w:sz w:val="22"/>
          <w:szCs w:val="22"/>
        </w:rPr>
        <w:t xml:space="preserve"> </w:t>
      </w:r>
    </w:p>
    <w:p w14:paraId="141BFC87" w14:textId="33F30E0A" w:rsidR="00625DEA" w:rsidRDefault="00625DEA" w:rsidP="00625DEA">
      <w:pPr>
        <w:pStyle w:val="Corpotesto"/>
        <w:numPr>
          <w:ilvl w:val="0"/>
          <w:numId w:val="21"/>
        </w:numPr>
        <w:jc w:val="both"/>
        <w:rPr>
          <w:sz w:val="22"/>
          <w:szCs w:val="22"/>
        </w:rPr>
      </w:pPr>
      <w:r w:rsidRPr="00311A85">
        <w:rPr>
          <w:b/>
          <w:sz w:val="22"/>
          <w:szCs w:val="22"/>
        </w:rPr>
        <w:t>citations</w:t>
      </w:r>
      <w:r>
        <w:rPr>
          <w:b/>
          <w:sz w:val="22"/>
          <w:szCs w:val="22"/>
        </w:rPr>
        <w:t xml:space="preserve"> </w:t>
      </w:r>
      <w:r w:rsidR="00AD0D48">
        <w:rPr>
          <w:b/>
          <w:sz w:val="22"/>
          <w:szCs w:val="22"/>
        </w:rPr>
        <w:t>501</w:t>
      </w:r>
      <w:r>
        <w:rPr>
          <w:b/>
          <w:sz w:val="22"/>
          <w:szCs w:val="22"/>
        </w:rPr>
        <w:t>55</w:t>
      </w:r>
      <w:r w:rsidRPr="00172947">
        <w:rPr>
          <w:sz w:val="22"/>
          <w:szCs w:val="22"/>
        </w:rPr>
        <w:t xml:space="preserve"> </w:t>
      </w:r>
    </w:p>
    <w:p w14:paraId="10B38EE7" w14:textId="3FDF2759" w:rsidR="00625DEA" w:rsidRDefault="00625DEA" w:rsidP="00625DEA">
      <w:pPr>
        <w:pStyle w:val="Corpotesto"/>
        <w:numPr>
          <w:ilvl w:val="0"/>
          <w:numId w:val="2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total </w:t>
      </w:r>
      <w:r w:rsidRPr="00172947">
        <w:rPr>
          <w:b/>
          <w:sz w:val="22"/>
          <w:szCs w:val="22"/>
        </w:rPr>
        <w:t xml:space="preserve">IF </w:t>
      </w:r>
      <w:r>
        <w:rPr>
          <w:b/>
          <w:sz w:val="22"/>
          <w:szCs w:val="22"/>
        </w:rPr>
        <w:t>3</w:t>
      </w:r>
      <w:r w:rsidR="00CC7D37">
        <w:rPr>
          <w:b/>
          <w:sz w:val="22"/>
          <w:szCs w:val="22"/>
        </w:rPr>
        <w:t>45</w:t>
      </w:r>
      <w:r w:rsidR="00AD0D48">
        <w:rPr>
          <w:b/>
          <w:sz w:val="22"/>
          <w:szCs w:val="22"/>
        </w:rPr>
        <w:t>0</w:t>
      </w:r>
    </w:p>
    <w:p w14:paraId="537DEED0" w14:textId="77777777" w:rsidR="00625DEA" w:rsidRDefault="00625DEA" w:rsidP="00625DEA">
      <w:pPr>
        <w:jc w:val="both"/>
        <w:rPr>
          <w:b/>
          <w:sz w:val="22"/>
          <w:szCs w:val="22"/>
          <w:lang w:val="en-GB"/>
        </w:rPr>
      </w:pPr>
    </w:p>
    <w:p w14:paraId="213F7290" w14:textId="77777777" w:rsidR="00D32172" w:rsidRPr="00311A85" w:rsidRDefault="00D32172" w:rsidP="004B4550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u w:val="single"/>
          <w:lang w:val="en-GB"/>
        </w:rPr>
        <w:t xml:space="preserve">Editor </w:t>
      </w:r>
      <w:r>
        <w:rPr>
          <w:b/>
          <w:sz w:val="22"/>
          <w:szCs w:val="22"/>
          <w:u w:val="single"/>
          <w:lang w:val="en-GB"/>
        </w:rPr>
        <w:t>Emeritus</w:t>
      </w:r>
      <w:r w:rsidRPr="00311A85">
        <w:rPr>
          <w:b/>
          <w:sz w:val="22"/>
          <w:szCs w:val="22"/>
          <w:lang w:val="en-GB"/>
        </w:rPr>
        <w:t xml:space="preserve"> </w:t>
      </w:r>
    </w:p>
    <w:p w14:paraId="1A1ABF5A" w14:textId="0AC750CC" w:rsidR="00D32172" w:rsidRPr="00311A85" w:rsidRDefault="001A7067" w:rsidP="001A7067">
      <w:pPr>
        <w:pStyle w:val="Corpotesto"/>
        <w:spacing w:after="0"/>
        <w:contextualSpacing/>
        <w:rPr>
          <w:sz w:val="22"/>
          <w:szCs w:val="22"/>
          <w:u w:val="single"/>
          <w:lang w:val="en-GB"/>
        </w:rPr>
      </w:pPr>
      <w:r>
        <w:rPr>
          <w:sz w:val="22"/>
          <w:szCs w:val="22"/>
          <w:lang w:val="en-GB"/>
        </w:rPr>
        <w:t xml:space="preserve">                    </w:t>
      </w:r>
      <w:r w:rsidR="00D32172" w:rsidRPr="00311A85">
        <w:rPr>
          <w:sz w:val="22"/>
          <w:szCs w:val="22"/>
          <w:lang w:val="en-GB"/>
        </w:rPr>
        <w:tab/>
      </w:r>
      <w:r w:rsidR="00D32172" w:rsidRPr="00311A85">
        <w:rPr>
          <w:sz w:val="22"/>
          <w:szCs w:val="22"/>
          <w:lang w:val="en-GB"/>
        </w:rPr>
        <w:tab/>
        <w:t>Human Reproduction Update</w:t>
      </w:r>
    </w:p>
    <w:p w14:paraId="0F2BACA6" w14:textId="77777777" w:rsidR="006868DD" w:rsidRPr="00311A85" w:rsidRDefault="006868DD" w:rsidP="004B4550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u w:val="single"/>
          <w:lang w:val="en-GB"/>
        </w:rPr>
        <w:t>Editor- in - Chief</w:t>
      </w:r>
      <w:r w:rsidRPr="00311A85">
        <w:rPr>
          <w:b/>
          <w:sz w:val="22"/>
          <w:szCs w:val="22"/>
          <w:lang w:val="en-GB"/>
        </w:rPr>
        <w:t xml:space="preserve"> </w:t>
      </w:r>
    </w:p>
    <w:p w14:paraId="198B24B0" w14:textId="77777777" w:rsidR="00845CA1" w:rsidRPr="00311A85" w:rsidRDefault="00D32172" w:rsidP="004B4550">
      <w:pPr>
        <w:pStyle w:val="Corpotesto"/>
        <w:spacing w:after="0"/>
        <w:ind w:left="357"/>
        <w:contextualSpacing/>
        <w:rPr>
          <w:sz w:val="22"/>
          <w:szCs w:val="22"/>
          <w:u w:val="single"/>
          <w:lang w:val="en-GB"/>
        </w:rPr>
      </w:pPr>
      <w:r>
        <w:rPr>
          <w:sz w:val="22"/>
          <w:szCs w:val="22"/>
          <w:lang w:val="en-GB"/>
        </w:rPr>
        <w:t>2013</w:t>
      </w:r>
      <w:r w:rsidR="00845CA1" w:rsidRPr="00311A85">
        <w:rPr>
          <w:sz w:val="22"/>
          <w:szCs w:val="22"/>
          <w:lang w:val="en-GB"/>
        </w:rPr>
        <w:t>-</w:t>
      </w:r>
      <w:r>
        <w:rPr>
          <w:sz w:val="22"/>
          <w:szCs w:val="22"/>
          <w:lang w:val="en-GB"/>
        </w:rPr>
        <w:t>2018</w:t>
      </w:r>
      <w:r w:rsidR="00845CA1" w:rsidRPr="00311A85">
        <w:rPr>
          <w:sz w:val="22"/>
          <w:szCs w:val="22"/>
          <w:lang w:val="en-GB"/>
        </w:rPr>
        <w:tab/>
      </w:r>
      <w:r w:rsidR="00845CA1" w:rsidRPr="00311A85">
        <w:rPr>
          <w:sz w:val="22"/>
          <w:szCs w:val="22"/>
          <w:lang w:val="en-GB"/>
        </w:rPr>
        <w:tab/>
        <w:t>Human Reproduction Update</w:t>
      </w:r>
    </w:p>
    <w:p w14:paraId="0A0B3940" w14:textId="77777777" w:rsidR="006868DD" w:rsidRDefault="00845CA1" w:rsidP="004B4550">
      <w:pPr>
        <w:ind w:left="357"/>
        <w:contextualSpacing/>
        <w:jc w:val="both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2009-2012</w:t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</w:r>
      <w:r w:rsidR="006868DD" w:rsidRPr="00311A85">
        <w:rPr>
          <w:sz w:val="22"/>
          <w:szCs w:val="22"/>
          <w:lang w:val="en-GB"/>
        </w:rPr>
        <w:t>Journal of Endometriosis</w:t>
      </w:r>
    </w:p>
    <w:p w14:paraId="6BA00066" w14:textId="77777777" w:rsidR="00D32172" w:rsidRPr="00311A85" w:rsidRDefault="00D32172" w:rsidP="004B4550">
      <w:pPr>
        <w:ind w:left="360"/>
        <w:jc w:val="both"/>
        <w:rPr>
          <w:b/>
          <w:sz w:val="22"/>
          <w:szCs w:val="22"/>
          <w:lang w:val="en-GB"/>
        </w:rPr>
      </w:pPr>
      <w:r w:rsidRPr="00311A85">
        <w:rPr>
          <w:b/>
          <w:sz w:val="22"/>
          <w:szCs w:val="22"/>
          <w:u w:val="single"/>
          <w:lang w:val="en-GB"/>
        </w:rPr>
        <w:t>Editor</w:t>
      </w:r>
      <w:r w:rsidRPr="00311A85">
        <w:rPr>
          <w:b/>
          <w:sz w:val="22"/>
          <w:szCs w:val="22"/>
          <w:lang w:val="en-GB"/>
        </w:rPr>
        <w:t xml:space="preserve"> </w:t>
      </w:r>
    </w:p>
    <w:p w14:paraId="743C3313" w14:textId="77777777" w:rsidR="00D32172" w:rsidRPr="00E139A2" w:rsidRDefault="00D32172" w:rsidP="004B4550">
      <w:pPr>
        <w:ind w:left="357"/>
        <w:contextualSpacing/>
        <w:jc w:val="both"/>
        <w:rPr>
          <w:sz w:val="22"/>
          <w:szCs w:val="22"/>
          <w:lang w:val="en-GB"/>
        </w:rPr>
      </w:pPr>
      <w:r w:rsidRPr="00817587">
        <w:rPr>
          <w:sz w:val="22"/>
          <w:szCs w:val="22"/>
          <w:lang w:val="en-GB"/>
        </w:rPr>
        <w:t>2019-</w:t>
      </w:r>
      <w:r w:rsidR="00817587" w:rsidRPr="00817587">
        <w:rPr>
          <w:sz w:val="22"/>
          <w:szCs w:val="22"/>
          <w:lang w:val="en-GB"/>
        </w:rPr>
        <w:t>2025</w:t>
      </w:r>
      <w:r w:rsidRPr="00D32172">
        <w:rPr>
          <w:b/>
          <w:sz w:val="22"/>
          <w:szCs w:val="22"/>
          <w:lang w:val="en-GB"/>
        </w:rPr>
        <w:t xml:space="preserve">         </w:t>
      </w:r>
      <w:r w:rsidRPr="00E139A2">
        <w:rPr>
          <w:sz w:val="22"/>
          <w:szCs w:val="22"/>
          <w:lang w:val="en-GB"/>
        </w:rPr>
        <w:t>R</w:t>
      </w:r>
      <w:r w:rsidR="00CE28B2">
        <w:rPr>
          <w:sz w:val="22"/>
          <w:szCs w:val="22"/>
          <w:lang w:val="en-GB"/>
        </w:rPr>
        <w:t xml:space="preserve">eproductive </w:t>
      </w:r>
      <w:r w:rsidRPr="00E139A2">
        <w:rPr>
          <w:sz w:val="22"/>
          <w:szCs w:val="22"/>
          <w:lang w:val="en-GB"/>
        </w:rPr>
        <w:t>B</w:t>
      </w:r>
      <w:r w:rsidR="00CE28B2">
        <w:rPr>
          <w:sz w:val="22"/>
          <w:szCs w:val="22"/>
          <w:lang w:val="en-GB"/>
        </w:rPr>
        <w:t xml:space="preserve">io </w:t>
      </w:r>
      <w:r w:rsidRPr="00E139A2">
        <w:rPr>
          <w:sz w:val="22"/>
          <w:szCs w:val="22"/>
          <w:lang w:val="en-GB"/>
        </w:rPr>
        <w:t>M</w:t>
      </w:r>
      <w:r w:rsidR="00CE28B2">
        <w:rPr>
          <w:sz w:val="22"/>
          <w:szCs w:val="22"/>
          <w:lang w:val="en-GB"/>
        </w:rPr>
        <w:t xml:space="preserve">edicine </w:t>
      </w:r>
      <w:r w:rsidRPr="00E139A2">
        <w:rPr>
          <w:sz w:val="22"/>
          <w:szCs w:val="22"/>
          <w:lang w:val="en-GB"/>
        </w:rPr>
        <w:t>Online</w:t>
      </w:r>
      <w:r w:rsidR="00CE28B2">
        <w:rPr>
          <w:sz w:val="22"/>
          <w:szCs w:val="22"/>
          <w:lang w:val="en-GB"/>
        </w:rPr>
        <w:t xml:space="preserve"> (RBMO)</w:t>
      </w:r>
    </w:p>
    <w:p w14:paraId="44806101" w14:textId="77777777" w:rsidR="006868DD" w:rsidRDefault="006868DD" w:rsidP="004B4550">
      <w:pPr>
        <w:pStyle w:val="Corpotesto"/>
        <w:spacing w:after="0"/>
        <w:ind w:left="360"/>
        <w:rPr>
          <w:b/>
          <w:bCs/>
          <w:sz w:val="22"/>
          <w:szCs w:val="22"/>
          <w:u w:val="single"/>
        </w:rPr>
      </w:pPr>
      <w:r w:rsidRPr="00311A85">
        <w:rPr>
          <w:b/>
          <w:bCs/>
          <w:sz w:val="22"/>
          <w:szCs w:val="22"/>
          <w:u w:val="single"/>
        </w:rPr>
        <w:t>Associate Editor</w:t>
      </w:r>
    </w:p>
    <w:p w14:paraId="0C163C02" w14:textId="77777777" w:rsidR="00AF40A7" w:rsidRPr="00AF40A7" w:rsidRDefault="00AF40A7" w:rsidP="004B4550">
      <w:pPr>
        <w:pStyle w:val="Corpotesto"/>
        <w:spacing w:after="0"/>
        <w:ind w:left="360"/>
        <w:rPr>
          <w:bCs/>
          <w:sz w:val="22"/>
          <w:szCs w:val="22"/>
        </w:rPr>
      </w:pPr>
      <w:r w:rsidRPr="00AF40A7">
        <w:rPr>
          <w:bCs/>
          <w:sz w:val="22"/>
          <w:szCs w:val="22"/>
        </w:rPr>
        <w:t>2005-</w:t>
      </w:r>
      <w:r w:rsidR="00817587">
        <w:rPr>
          <w:bCs/>
          <w:sz w:val="22"/>
          <w:szCs w:val="22"/>
        </w:rPr>
        <w:t>2024</w:t>
      </w:r>
      <w:r>
        <w:rPr>
          <w:bCs/>
          <w:sz w:val="22"/>
          <w:szCs w:val="22"/>
        </w:rPr>
        <w:t xml:space="preserve">         </w:t>
      </w:r>
      <w:r w:rsidRPr="00AF40A7">
        <w:rPr>
          <w:bCs/>
          <w:sz w:val="22"/>
          <w:szCs w:val="22"/>
        </w:rPr>
        <w:t>Faculty of 1000 Medicine website (Section Head in Reproductive Endocrinology)</w:t>
      </w:r>
    </w:p>
    <w:p w14:paraId="4C08C7A2" w14:textId="77777777" w:rsidR="006868DD" w:rsidRDefault="006868DD" w:rsidP="000F13E6">
      <w:pPr>
        <w:pStyle w:val="Corpotesto"/>
        <w:spacing w:after="0"/>
        <w:ind w:left="360"/>
        <w:rPr>
          <w:bCs/>
          <w:sz w:val="22"/>
          <w:szCs w:val="22"/>
        </w:rPr>
      </w:pPr>
      <w:r w:rsidRPr="00311A85">
        <w:rPr>
          <w:bCs/>
          <w:sz w:val="22"/>
          <w:szCs w:val="22"/>
        </w:rPr>
        <w:t>20</w:t>
      </w:r>
      <w:r w:rsidR="00A1604E">
        <w:rPr>
          <w:bCs/>
          <w:sz w:val="22"/>
          <w:szCs w:val="22"/>
        </w:rPr>
        <w:t>20-</w:t>
      </w:r>
      <w:r w:rsidR="00845CA1" w:rsidRPr="00311A85">
        <w:rPr>
          <w:bCs/>
          <w:sz w:val="22"/>
          <w:szCs w:val="22"/>
        </w:rPr>
        <w:tab/>
      </w:r>
      <w:r w:rsidR="002A5783" w:rsidRPr="00311A85">
        <w:rPr>
          <w:bCs/>
          <w:sz w:val="22"/>
          <w:szCs w:val="22"/>
        </w:rPr>
        <w:t xml:space="preserve">       </w:t>
      </w:r>
      <w:r w:rsidR="00A1604E">
        <w:rPr>
          <w:bCs/>
          <w:sz w:val="22"/>
          <w:szCs w:val="22"/>
        </w:rPr>
        <w:t xml:space="preserve">      </w:t>
      </w:r>
      <w:r w:rsidRPr="00311A85">
        <w:rPr>
          <w:bCs/>
          <w:sz w:val="22"/>
          <w:szCs w:val="22"/>
        </w:rPr>
        <w:t xml:space="preserve">Reproductive Sciences </w:t>
      </w:r>
    </w:p>
    <w:p w14:paraId="07DF6075" w14:textId="77777777" w:rsidR="00601D87" w:rsidRPr="00311A85" w:rsidRDefault="00601D87" w:rsidP="00601D87">
      <w:pPr>
        <w:pStyle w:val="Corpotesto"/>
        <w:spacing w:after="0"/>
        <w:ind w:left="360"/>
        <w:rPr>
          <w:bCs/>
          <w:sz w:val="22"/>
          <w:szCs w:val="22"/>
        </w:rPr>
      </w:pPr>
      <w:r w:rsidRPr="00311A85">
        <w:rPr>
          <w:bCs/>
          <w:sz w:val="22"/>
          <w:szCs w:val="22"/>
        </w:rPr>
        <w:t>2007- 2012</w:t>
      </w:r>
      <w:r w:rsidRPr="00311A85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      </w:t>
      </w:r>
      <w:r w:rsidRPr="00311A85">
        <w:rPr>
          <w:bCs/>
          <w:sz w:val="22"/>
          <w:szCs w:val="22"/>
        </w:rPr>
        <w:t>Reproductive Sciences</w:t>
      </w:r>
    </w:p>
    <w:p w14:paraId="1F840A60" w14:textId="77777777" w:rsidR="006868DD" w:rsidRPr="00311A85" w:rsidRDefault="006868DD" w:rsidP="004B4550">
      <w:pPr>
        <w:pStyle w:val="Corpotesto"/>
        <w:spacing w:after="0"/>
        <w:ind w:left="360"/>
        <w:rPr>
          <w:bCs/>
          <w:sz w:val="22"/>
          <w:szCs w:val="22"/>
        </w:rPr>
      </w:pPr>
      <w:r w:rsidRPr="00311A85">
        <w:rPr>
          <w:bCs/>
          <w:sz w:val="22"/>
          <w:szCs w:val="22"/>
        </w:rPr>
        <w:t>2004-</w:t>
      </w:r>
      <w:r w:rsidR="00845CA1" w:rsidRPr="00311A85">
        <w:rPr>
          <w:bCs/>
          <w:sz w:val="22"/>
          <w:szCs w:val="22"/>
        </w:rPr>
        <w:t>2007</w:t>
      </w:r>
      <w:r w:rsidR="00845CA1" w:rsidRPr="00311A85">
        <w:rPr>
          <w:bCs/>
          <w:sz w:val="22"/>
          <w:szCs w:val="22"/>
        </w:rPr>
        <w:tab/>
      </w:r>
      <w:r w:rsidR="00845CA1" w:rsidRPr="00311A85">
        <w:rPr>
          <w:bCs/>
          <w:sz w:val="22"/>
          <w:szCs w:val="22"/>
        </w:rPr>
        <w:tab/>
      </w:r>
      <w:r w:rsidRPr="00311A85">
        <w:rPr>
          <w:bCs/>
          <w:sz w:val="22"/>
          <w:szCs w:val="22"/>
        </w:rPr>
        <w:t>Journal of Endocrinological Investigation</w:t>
      </w:r>
    </w:p>
    <w:p w14:paraId="278EBC40" w14:textId="77777777" w:rsidR="006868DD" w:rsidRPr="00311A85" w:rsidRDefault="006868DD" w:rsidP="004B4550">
      <w:pPr>
        <w:pStyle w:val="Corpotesto"/>
        <w:spacing w:after="0"/>
        <w:ind w:left="360"/>
        <w:rPr>
          <w:bCs/>
          <w:sz w:val="22"/>
          <w:szCs w:val="22"/>
        </w:rPr>
      </w:pPr>
      <w:r w:rsidRPr="00311A85">
        <w:rPr>
          <w:bCs/>
          <w:sz w:val="22"/>
          <w:szCs w:val="22"/>
        </w:rPr>
        <w:t>2005-2009</w:t>
      </w:r>
      <w:r w:rsidRPr="00311A85">
        <w:rPr>
          <w:bCs/>
          <w:sz w:val="22"/>
          <w:szCs w:val="22"/>
        </w:rPr>
        <w:tab/>
      </w:r>
      <w:r w:rsidRPr="00311A85">
        <w:rPr>
          <w:bCs/>
          <w:sz w:val="22"/>
          <w:szCs w:val="22"/>
        </w:rPr>
        <w:tab/>
        <w:t>Human Reproduction Update</w:t>
      </w:r>
    </w:p>
    <w:p w14:paraId="29D89FA5" w14:textId="77777777" w:rsidR="006868DD" w:rsidRPr="00311A85" w:rsidRDefault="006868DD" w:rsidP="004B4550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b/>
          <w:sz w:val="22"/>
          <w:szCs w:val="22"/>
          <w:u w:val="single"/>
        </w:rPr>
        <w:t>Editorial Board</w:t>
      </w:r>
      <w:r w:rsidRPr="00311A85">
        <w:rPr>
          <w:sz w:val="22"/>
          <w:szCs w:val="22"/>
        </w:rPr>
        <w:t>:</w:t>
      </w:r>
    </w:p>
    <w:p w14:paraId="76713FD9" w14:textId="77777777" w:rsidR="000917FA" w:rsidRPr="00311A85" w:rsidRDefault="000917FA" w:rsidP="004B4550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t>1993-1999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Journal of Endocrinological Investigation </w:t>
      </w:r>
    </w:p>
    <w:p w14:paraId="71AB6FE6" w14:textId="77777777" w:rsidR="000917FA" w:rsidRPr="00311A85" w:rsidRDefault="000917FA" w:rsidP="004B4550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t>1995-1999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  <w:t xml:space="preserve">Journal Clinical Endocrinology and Metabolism </w:t>
      </w:r>
    </w:p>
    <w:p w14:paraId="58F0C55C" w14:textId="77777777" w:rsidR="000917FA" w:rsidRPr="00311A85" w:rsidRDefault="000917FA" w:rsidP="004B4550">
      <w:pPr>
        <w:pStyle w:val="Corpotes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/>
        <w:ind w:left="360"/>
        <w:rPr>
          <w:position w:val="6"/>
          <w:sz w:val="22"/>
          <w:szCs w:val="22"/>
        </w:rPr>
      </w:pPr>
      <w:r w:rsidRPr="00311A85">
        <w:rPr>
          <w:position w:val="6"/>
          <w:sz w:val="22"/>
          <w:szCs w:val="22"/>
        </w:rPr>
        <w:t>1997-2004</w:t>
      </w:r>
      <w:r w:rsidRPr="00311A85">
        <w:rPr>
          <w:position w:val="6"/>
          <w:sz w:val="22"/>
          <w:szCs w:val="22"/>
        </w:rPr>
        <w:tab/>
        <w:t xml:space="preserve">   </w:t>
      </w:r>
      <w:r w:rsidR="005A6576">
        <w:rPr>
          <w:position w:val="6"/>
          <w:sz w:val="22"/>
          <w:szCs w:val="22"/>
        </w:rPr>
        <w:t xml:space="preserve"> </w:t>
      </w:r>
      <w:r w:rsidRPr="00311A85">
        <w:rPr>
          <w:position w:val="6"/>
          <w:sz w:val="22"/>
          <w:szCs w:val="22"/>
        </w:rPr>
        <w:t xml:space="preserve"> </w:t>
      </w:r>
      <w:r w:rsidR="00D32172">
        <w:rPr>
          <w:position w:val="6"/>
          <w:sz w:val="22"/>
          <w:szCs w:val="22"/>
        </w:rPr>
        <w:t xml:space="preserve"> </w:t>
      </w:r>
      <w:r w:rsidR="005A6576">
        <w:rPr>
          <w:position w:val="6"/>
          <w:sz w:val="22"/>
          <w:szCs w:val="22"/>
        </w:rPr>
        <w:t xml:space="preserve"> </w:t>
      </w:r>
      <w:r w:rsidRPr="00311A85">
        <w:rPr>
          <w:position w:val="6"/>
          <w:sz w:val="22"/>
          <w:szCs w:val="22"/>
        </w:rPr>
        <w:t>European Journal of Endocrinology</w:t>
      </w:r>
    </w:p>
    <w:p w14:paraId="27D04F89" w14:textId="77777777" w:rsidR="000917FA" w:rsidRPr="00311A85" w:rsidRDefault="000917FA" w:rsidP="004B4550">
      <w:pPr>
        <w:pStyle w:val="Corpotesto"/>
        <w:spacing w:after="0"/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1995-1998</w:t>
      </w:r>
      <w:r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ab/>
        <w:t xml:space="preserve">Placenta </w:t>
      </w:r>
    </w:p>
    <w:p w14:paraId="7D8810EF" w14:textId="77777777" w:rsidR="00A47263" w:rsidRDefault="000917FA" w:rsidP="004B4550">
      <w:pPr>
        <w:pStyle w:val="Corpotesto"/>
        <w:spacing w:after="0"/>
        <w:ind w:left="360"/>
        <w:rPr>
          <w:sz w:val="22"/>
          <w:szCs w:val="22"/>
          <w:lang w:val="en-GB"/>
        </w:rPr>
      </w:pPr>
      <w:r w:rsidRPr="00311A85">
        <w:rPr>
          <w:sz w:val="22"/>
          <w:szCs w:val="22"/>
          <w:lang w:val="en-GB"/>
        </w:rPr>
        <w:t>1999-</w:t>
      </w:r>
      <w:r w:rsidR="00D32172">
        <w:rPr>
          <w:sz w:val="22"/>
          <w:szCs w:val="22"/>
          <w:lang w:val="en-GB"/>
        </w:rPr>
        <w:t>2012</w:t>
      </w:r>
      <w:r w:rsidR="003937D2" w:rsidRPr="00311A85">
        <w:rPr>
          <w:sz w:val="22"/>
          <w:szCs w:val="22"/>
          <w:lang w:val="en-GB"/>
        </w:rPr>
        <w:tab/>
      </w:r>
      <w:r w:rsidR="003937D2" w:rsidRPr="00311A85">
        <w:rPr>
          <w:sz w:val="22"/>
          <w:szCs w:val="22"/>
          <w:lang w:val="en-GB"/>
        </w:rPr>
        <w:tab/>
      </w:r>
      <w:r w:rsidRPr="00311A85">
        <w:rPr>
          <w:sz w:val="22"/>
          <w:szCs w:val="22"/>
          <w:lang w:val="en-GB"/>
        </w:rPr>
        <w:t xml:space="preserve">References </w:t>
      </w:r>
      <w:proofErr w:type="spellStart"/>
      <w:r w:rsidRPr="00311A85">
        <w:rPr>
          <w:sz w:val="22"/>
          <w:szCs w:val="22"/>
          <w:lang w:val="en-GB"/>
        </w:rPr>
        <w:t>en</w:t>
      </w:r>
      <w:proofErr w:type="spellEnd"/>
      <w:r w:rsidRPr="00311A85">
        <w:rPr>
          <w:sz w:val="22"/>
          <w:szCs w:val="22"/>
          <w:lang w:val="en-GB"/>
        </w:rPr>
        <w:t xml:space="preserve"> </w:t>
      </w:r>
      <w:proofErr w:type="spellStart"/>
      <w:r w:rsidRPr="00311A85">
        <w:rPr>
          <w:sz w:val="22"/>
          <w:szCs w:val="22"/>
          <w:lang w:val="en-GB"/>
        </w:rPr>
        <w:t>Gynecologie</w:t>
      </w:r>
      <w:proofErr w:type="spellEnd"/>
      <w:r w:rsidRPr="00311A85">
        <w:rPr>
          <w:sz w:val="22"/>
          <w:szCs w:val="22"/>
          <w:lang w:val="en-GB"/>
        </w:rPr>
        <w:t xml:space="preserve"> </w:t>
      </w:r>
      <w:proofErr w:type="spellStart"/>
      <w:r w:rsidRPr="00311A85">
        <w:rPr>
          <w:sz w:val="22"/>
          <w:szCs w:val="22"/>
          <w:lang w:val="en-GB"/>
        </w:rPr>
        <w:t>Obstetrique</w:t>
      </w:r>
      <w:proofErr w:type="spellEnd"/>
    </w:p>
    <w:p w14:paraId="67FE9CAE" w14:textId="77777777" w:rsidR="000917FA" w:rsidRPr="00311A85" w:rsidRDefault="00A47263" w:rsidP="004B4550">
      <w:pPr>
        <w:pStyle w:val="Corpotesto"/>
        <w:spacing w:after="0"/>
        <w:ind w:left="360"/>
        <w:rPr>
          <w:sz w:val="22"/>
          <w:szCs w:val="22"/>
          <w:lang w:val="en-GB"/>
        </w:rPr>
      </w:pPr>
      <w:r w:rsidRPr="00A47263">
        <w:rPr>
          <w:sz w:val="22"/>
          <w:szCs w:val="22"/>
          <w:lang w:val="en-GB"/>
        </w:rPr>
        <w:t>2000 -</w:t>
      </w:r>
      <w:r w:rsidR="00CE28B2">
        <w:rPr>
          <w:sz w:val="22"/>
          <w:szCs w:val="22"/>
          <w:lang w:val="en-GB"/>
        </w:rPr>
        <w:t>2020</w:t>
      </w:r>
      <w:r w:rsidRPr="00A47263">
        <w:rPr>
          <w:sz w:val="22"/>
          <w:szCs w:val="22"/>
          <w:lang w:val="en-GB"/>
        </w:rPr>
        <w:t xml:space="preserve">        Contributor for the online Series Up-to-date in Obstetrics and Gynaecology</w:t>
      </w:r>
      <w:r w:rsidR="000917FA" w:rsidRPr="00311A85">
        <w:rPr>
          <w:sz w:val="22"/>
          <w:szCs w:val="22"/>
          <w:lang w:val="en-GB"/>
        </w:rPr>
        <w:t xml:space="preserve"> </w:t>
      </w:r>
    </w:p>
    <w:p w14:paraId="2DCDA2CB" w14:textId="77777777" w:rsidR="00D32172" w:rsidRPr="00311A85" w:rsidRDefault="00D32172" w:rsidP="004B4550">
      <w:pPr>
        <w:pStyle w:val="Corpotesto"/>
        <w:spacing w:after="0"/>
        <w:ind w:left="360"/>
        <w:rPr>
          <w:sz w:val="22"/>
          <w:szCs w:val="22"/>
        </w:rPr>
      </w:pPr>
      <w:r>
        <w:rPr>
          <w:sz w:val="22"/>
          <w:szCs w:val="22"/>
        </w:rPr>
        <w:t>2000</w:t>
      </w:r>
      <w:r w:rsidRPr="00311A85">
        <w:rPr>
          <w:sz w:val="22"/>
          <w:szCs w:val="22"/>
        </w:rPr>
        <w:t>-</w:t>
      </w:r>
      <w:r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Pr="00311A85">
        <w:rPr>
          <w:sz w:val="22"/>
          <w:szCs w:val="22"/>
        </w:rPr>
        <w:t xml:space="preserve">Gynecological Endocrinology </w:t>
      </w:r>
    </w:p>
    <w:p w14:paraId="44EB0895" w14:textId="77777777" w:rsidR="000917FA" w:rsidRPr="00311A85" w:rsidRDefault="000917FA" w:rsidP="004B4550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t>2001- 2007</w:t>
      </w:r>
      <w:r w:rsidRPr="00311A85">
        <w:rPr>
          <w:sz w:val="22"/>
          <w:szCs w:val="22"/>
        </w:rPr>
        <w:tab/>
      </w:r>
      <w:r w:rsidR="003937D2" w:rsidRPr="00311A85">
        <w:rPr>
          <w:sz w:val="22"/>
          <w:szCs w:val="22"/>
        </w:rPr>
        <w:tab/>
      </w:r>
      <w:r w:rsidRPr="00311A85">
        <w:rPr>
          <w:sz w:val="22"/>
          <w:szCs w:val="22"/>
        </w:rPr>
        <w:t xml:space="preserve">Journal of Society Gynecological Investigation </w:t>
      </w:r>
    </w:p>
    <w:p w14:paraId="07B516DF" w14:textId="77777777" w:rsidR="006868DD" w:rsidRPr="00CE28B2" w:rsidRDefault="006868DD" w:rsidP="00CE28B2">
      <w:pPr>
        <w:pStyle w:val="Corpotesto"/>
        <w:spacing w:after="0"/>
        <w:ind w:left="360"/>
        <w:rPr>
          <w:sz w:val="22"/>
          <w:szCs w:val="22"/>
        </w:rPr>
      </w:pPr>
      <w:r w:rsidRPr="00311A85">
        <w:rPr>
          <w:sz w:val="22"/>
          <w:szCs w:val="22"/>
        </w:rPr>
        <w:lastRenderedPageBreak/>
        <w:t>2001-</w:t>
      </w:r>
      <w:r w:rsidR="00D32172">
        <w:rPr>
          <w:sz w:val="22"/>
          <w:szCs w:val="22"/>
        </w:rPr>
        <w:t>2012</w:t>
      </w:r>
      <w:r w:rsidR="00D32172">
        <w:rPr>
          <w:sz w:val="22"/>
          <w:szCs w:val="22"/>
        </w:rPr>
        <w:tab/>
      </w:r>
      <w:r w:rsidR="00D32172">
        <w:rPr>
          <w:sz w:val="22"/>
          <w:szCs w:val="22"/>
        </w:rPr>
        <w:tab/>
      </w:r>
      <w:r w:rsidRPr="00311A85">
        <w:rPr>
          <w:sz w:val="22"/>
          <w:szCs w:val="22"/>
        </w:rPr>
        <w:t>Prenatal and Neonatal Medicin</w:t>
      </w:r>
      <w:r w:rsidR="00CE28B2">
        <w:rPr>
          <w:sz w:val="22"/>
          <w:szCs w:val="22"/>
        </w:rPr>
        <w:t>e</w:t>
      </w:r>
    </w:p>
    <w:p w14:paraId="493B1B37" w14:textId="77777777" w:rsidR="00AC713A" w:rsidRDefault="00D32172" w:rsidP="004B45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2012-       </w:t>
      </w:r>
      <w:r w:rsidR="001B5071" w:rsidRPr="001B5071">
        <w:rPr>
          <w:sz w:val="22"/>
          <w:szCs w:val="22"/>
          <w:lang w:val="en-GB"/>
        </w:rPr>
        <w:t xml:space="preserve">         </w:t>
      </w:r>
      <w:r w:rsidR="00A7402F">
        <w:rPr>
          <w:sz w:val="22"/>
          <w:szCs w:val="22"/>
          <w:lang w:val="en-GB"/>
        </w:rPr>
        <w:t xml:space="preserve"> </w:t>
      </w:r>
      <w:r w:rsidR="001B5071" w:rsidRPr="001B5071">
        <w:rPr>
          <w:sz w:val="22"/>
          <w:szCs w:val="22"/>
          <w:lang w:val="en-GB"/>
        </w:rPr>
        <w:t>Journal of Endometriosis and Pelvic Pain Disorders</w:t>
      </w:r>
    </w:p>
    <w:p w14:paraId="7B8FDB47" w14:textId="77777777" w:rsidR="00D32172" w:rsidRDefault="00D32172" w:rsidP="00D3217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2012-       </w:t>
      </w:r>
      <w:r w:rsidRPr="001B5071">
        <w:rPr>
          <w:sz w:val="22"/>
          <w:szCs w:val="22"/>
          <w:lang w:val="en-GB"/>
        </w:rPr>
        <w:t xml:space="preserve">        </w:t>
      </w:r>
      <w:r w:rsidR="00A7402F">
        <w:rPr>
          <w:sz w:val="22"/>
          <w:szCs w:val="22"/>
          <w:lang w:val="en-GB"/>
        </w:rPr>
        <w:t xml:space="preserve"> </w:t>
      </w:r>
      <w:r w:rsidRPr="001B5071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Reproductive Sciences</w:t>
      </w:r>
    </w:p>
    <w:p w14:paraId="58DC2BE0" w14:textId="77777777" w:rsidR="000F13E6" w:rsidRDefault="007406D3" w:rsidP="008175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2020-                 Fertility &amp; Sterility Sciences</w:t>
      </w:r>
    </w:p>
    <w:p w14:paraId="118C1E99" w14:textId="77777777" w:rsidR="00CD3757" w:rsidRDefault="00CD3757" w:rsidP="008175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2023-                 Journal of Endometriosis and Uterine Disorders</w:t>
      </w:r>
    </w:p>
    <w:p w14:paraId="477E8E7A" w14:textId="77777777" w:rsidR="00817587" w:rsidRDefault="00817587" w:rsidP="008175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sz w:val="22"/>
          <w:szCs w:val="22"/>
          <w:lang w:val="en-GB"/>
        </w:rPr>
      </w:pPr>
    </w:p>
    <w:p w14:paraId="5D2CAF51" w14:textId="77777777" w:rsidR="00B17734" w:rsidRDefault="00B17734" w:rsidP="007406D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60"/>
        <w:jc w:val="both"/>
        <w:rPr>
          <w:sz w:val="22"/>
          <w:szCs w:val="22"/>
          <w:lang w:val="en-GB"/>
        </w:rPr>
      </w:pPr>
    </w:p>
    <w:p w14:paraId="164E9DD4" w14:textId="77777777" w:rsidR="00B17734" w:rsidRPr="00BD3AA8" w:rsidRDefault="00B17734" w:rsidP="00B17734">
      <w:pPr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lang w:val="en-GB"/>
        </w:rPr>
      </w:pPr>
      <w:r>
        <w:rPr>
          <w:b/>
          <w:u w:val="single"/>
          <w:lang w:val="en-GB"/>
        </w:rPr>
        <w:t>Peer-</w:t>
      </w:r>
      <w:proofErr w:type="spellStart"/>
      <w:r>
        <w:rPr>
          <w:b/>
          <w:u w:val="single"/>
          <w:lang w:val="en-GB"/>
        </w:rPr>
        <w:t>Reviewer</w:t>
      </w:r>
      <w:proofErr w:type="spellEnd"/>
      <w:r>
        <w:rPr>
          <w:b/>
          <w:u w:val="single"/>
          <w:lang w:val="en-GB"/>
        </w:rPr>
        <w:t xml:space="preserve"> for more than </w:t>
      </w:r>
      <w:r w:rsidR="00CF048A">
        <w:rPr>
          <w:b/>
          <w:u w:val="single"/>
          <w:lang w:val="en-GB"/>
        </w:rPr>
        <w:t>6</w:t>
      </w:r>
      <w:r>
        <w:rPr>
          <w:b/>
          <w:u w:val="single"/>
          <w:lang w:val="en-GB"/>
        </w:rPr>
        <w:t>0</w:t>
      </w:r>
      <w:r w:rsidRPr="00635BDD">
        <w:rPr>
          <w:b/>
          <w:u w:val="single"/>
          <w:lang w:val="en-GB"/>
        </w:rPr>
        <w:t xml:space="preserve"> Journals:</w:t>
      </w:r>
    </w:p>
    <w:p w14:paraId="61099AF7" w14:textId="77777777" w:rsidR="001B5071" w:rsidRDefault="00B17734" w:rsidP="00CD37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tLeast"/>
        <w:jc w:val="both"/>
        <w:rPr>
          <w:lang w:val="en-GB"/>
        </w:rPr>
      </w:pPr>
      <w:r w:rsidRPr="00635BDD">
        <w:rPr>
          <w:lang w:val="en-GB"/>
        </w:rPr>
        <w:t xml:space="preserve"> </w:t>
      </w:r>
      <w:r w:rsidRPr="003C1E06">
        <w:rPr>
          <w:lang w:val="en-GB"/>
        </w:rPr>
        <w:t xml:space="preserve">American Journal of Obstetrics and </w:t>
      </w:r>
      <w:proofErr w:type="spellStart"/>
      <w:r w:rsidRPr="003C1E06">
        <w:rPr>
          <w:lang w:val="en-GB"/>
        </w:rPr>
        <w:t>Gynecology</w:t>
      </w:r>
      <w:proofErr w:type="spellEnd"/>
      <w:r w:rsidRPr="003C1E06">
        <w:rPr>
          <w:lang w:val="en-GB"/>
        </w:rPr>
        <w:t xml:space="preserve">, Obstetrics and </w:t>
      </w:r>
      <w:proofErr w:type="spellStart"/>
      <w:r w:rsidRPr="003C1E06">
        <w:rPr>
          <w:lang w:val="en-GB"/>
        </w:rPr>
        <w:t>Gynecology</w:t>
      </w:r>
      <w:proofErr w:type="spellEnd"/>
      <w:r w:rsidRPr="003C1E06">
        <w:rPr>
          <w:lang w:val="en-GB"/>
        </w:rPr>
        <w:t>,</w:t>
      </w:r>
      <w:r>
        <w:rPr>
          <w:lang w:val="en-GB"/>
        </w:rPr>
        <w:t xml:space="preserve"> </w:t>
      </w:r>
      <w:r w:rsidRPr="003C1E06">
        <w:rPr>
          <w:lang w:val="en-GB"/>
        </w:rPr>
        <w:t xml:space="preserve">Reproductive Sciences, </w:t>
      </w:r>
      <w:r w:rsidR="00CD3757">
        <w:rPr>
          <w:lang w:val="en-GB"/>
        </w:rPr>
        <w:t xml:space="preserve">Reproductive Biomedicine Online, </w:t>
      </w:r>
      <w:r w:rsidRPr="003C1E06">
        <w:rPr>
          <w:lang w:val="en-GB"/>
        </w:rPr>
        <w:t xml:space="preserve">Journal of the Society for </w:t>
      </w:r>
      <w:proofErr w:type="spellStart"/>
      <w:r w:rsidRPr="003C1E06">
        <w:rPr>
          <w:lang w:val="en-GB"/>
        </w:rPr>
        <w:t>Gynecologic</w:t>
      </w:r>
      <w:proofErr w:type="spellEnd"/>
      <w:r w:rsidRPr="003C1E06">
        <w:rPr>
          <w:lang w:val="en-GB"/>
        </w:rPr>
        <w:t xml:space="preserve"> Investigation,</w:t>
      </w:r>
      <w:r>
        <w:rPr>
          <w:lang w:val="en-GB"/>
        </w:rPr>
        <w:t xml:space="preserve"> </w:t>
      </w:r>
      <w:r w:rsidRPr="003C1E06">
        <w:rPr>
          <w:lang w:val="en-GB"/>
        </w:rPr>
        <w:t>Fertility and Sterility,</w:t>
      </w:r>
      <w:r>
        <w:rPr>
          <w:lang w:val="en-GB"/>
        </w:rPr>
        <w:t xml:space="preserve"> British Journal of Obstetrics and </w:t>
      </w:r>
      <w:proofErr w:type="spellStart"/>
      <w:r>
        <w:rPr>
          <w:lang w:val="en-GB"/>
        </w:rPr>
        <w:t>Gynecology</w:t>
      </w:r>
      <w:proofErr w:type="spellEnd"/>
      <w:r>
        <w:rPr>
          <w:lang w:val="en-GB"/>
        </w:rPr>
        <w:t xml:space="preserve">, Human Reproduction, Human Reproduction Update, </w:t>
      </w:r>
      <w:r w:rsidR="00CD3757">
        <w:rPr>
          <w:lang w:val="en-GB"/>
        </w:rPr>
        <w:t xml:space="preserve">Human Reproduction Open, </w:t>
      </w:r>
      <w:r w:rsidR="00403FA4">
        <w:rPr>
          <w:lang w:val="en-GB"/>
        </w:rPr>
        <w:t xml:space="preserve">Ultrasound in Obstetrics and </w:t>
      </w:r>
      <w:proofErr w:type="spellStart"/>
      <w:r w:rsidR="00403FA4">
        <w:rPr>
          <w:lang w:val="en-GB"/>
        </w:rPr>
        <w:t>Gynecology</w:t>
      </w:r>
      <w:proofErr w:type="spellEnd"/>
      <w:r w:rsidR="00403FA4">
        <w:rPr>
          <w:lang w:val="en-GB"/>
        </w:rPr>
        <w:t xml:space="preserve">, </w:t>
      </w:r>
      <w:r w:rsidR="00CD3757">
        <w:rPr>
          <w:lang w:val="en-GB"/>
        </w:rPr>
        <w:t xml:space="preserve">International Journal Obstetrics and </w:t>
      </w:r>
      <w:proofErr w:type="spellStart"/>
      <w:r w:rsidR="00CD3757">
        <w:rPr>
          <w:lang w:val="en-GB"/>
        </w:rPr>
        <w:t>Gynecology</w:t>
      </w:r>
      <w:proofErr w:type="spellEnd"/>
      <w:r w:rsidR="00CD3757">
        <w:rPr>
          <w:lang w:val="en-GB"/>
        </w:rPr>
        <w:t xml:space="preserve">, </w:t>
      </w:r>
      <w:r>
        <w:rPr>
          <w:lang w:val="en-GB"/>
        </w:rPr>
        <w:t xml:space="preserve">Reproduction, Molecular </w:t>
      </w:r>
      <w:r>
        <w:rPr>
          <w:position w:val="6"/>
          <w:lang w:val="en-GB"/>
        </w:rPr>
        <w:t xml:space="preserve">Human Reproduction, </w:t>
      </w:r>
      <w:r w:rsidRPr="00635BDD">
        <w:rPr>
          <w:position w:val="6"/>
          <w:lang w:val="en-GB"/>
        </w:rPr>
        <w:t>Biology of Reproduction,</w:t>
      </w:r>
      <w:r w:rsidR="00CD3757">
        <w:rPr>
          <w:position w:val="6"/>
          <w:lang w:val="en-GB"/>
        </w:rPr>
        <w:t xml:space="preserve"> </w:t>
      </w:r>
      <w:r>
        <w:rPr>
          <w:position w:val="6"/>
          <w:lang w:val="en-GB"/>
        </w:rPr>
        <w:t xml:space="preserve">Reproduction, </w:t>
      </w:r>
      <w:r w:rsidRPr="00635BDD">
        <w:rPr>
          <w:position w:val="6"/>
          <w:lang w:val="en-GB"/>
        </w:rPr>
        <w:t>Fertility and Development, Placenta,</w:t>
      </w:r>
      <w:proofErr w:type="spellStart"/>
      <w:r>
        <w:rPr>
          <w:lang w:val="en-GB"/>
        </w:rPr>
        <w:t>Gynecological</w:t>
      </w:r>
      <w:proofErr w:type="spellEnd"/>
      <w:r>
        <w:rPr>
          <w:lang w:val="en-GB"/>
        </w:rPr>
        <w:t xml:space="preserve"> Endocrinology, Archives of </w:t>
      </w:r>
      <w:proofErr w:type="spellStart"/>
      <w:r w:rsidR="00CD3757">
        <w:rPr>
          <w:lang w:val="en-GB"/>
        </w:rPr>
        <w:t>G</w:t>
      </w:r>
      <w:r>
        <w:rPr>
          <w:lang w:val="en-GB"/>
        </w:rPr>
        <w:t>ynecology</w:t>
      </w:r>
      <w:proofErr w:type="spellEnd"/>
      <w:r>
        <w:rPr>
          <w:lang w:val="en-GB"/>
        </w:rPr>
        <w:t xml:space="preserve"> and </w:t>
      </w:r>
      <w:r w:rsidR="00CD3757">
        <w:rPr>
          <w:lang w:val="en-GB"/>
        </w:rPr>
        <w:t>O</w:t>
      </w:r>
      <w:r>
        <w:rPr>
          <w:lang w:val="en-GB"/>
        </w:rPr>
        <w:t>bstetrics,</w:t>
      </w:r>
      <w:r w:rsidR="00CD3757">
        <w:rPr>
          <w:lang w:val="en-GB"/>
        </w:rPr>
        <w:t xml:space="preserve"> Journal of Reproductive Medicine and Embryology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Maturitas</w:t>
      </w:r>
      <w:proofErr w:type="spellEnd"/>
      <w:r>
        <w:rPr>
          <w:lang w:val="en-GB"/>
        </w:rPr>
        <w:t xml:space="preserve">, Ultrasound in Obstetrics and </w:t>
      </w:r>
      <w:proofErr w:type="spellStart"/>
      <w:r>
        <w:rPr>
          <w:lang w:val="en-GB"/>
        </w:rPr>
        <w:t>Gynecology</w:t>
      </w:r>
      <w:proofErr w:type="spellEnd"/>
      <w:r>
        <w:rPr>
          <w:lang w:val="en-GB"/>
        </w:rPr>
        <w:t xml:space="preserve">, European Journal Obstetrics and </w:t>
      </w:r>
      <w:proofErr w:type="spellStart"/>
      <w:r w:rsidR="00CD3757">
        <w:rPr>
          <w:lang w:val="en-GB"/>
        </w:rPr>
        <w:t>G</w:t>
      </w:r>
      <w:r>
        <w:rPr>
          <w:lang w:val="en-GB"/>
        </w:rPr>
        <w:t>ynecology</w:t>
      </w:r>
      <w:proofErr w:type="spellEnd"/>
      <w:r>
        <w:rPr>
          <w:lang w:val="en-GB"/>
        </w:rPr>
        <w:t xml:space="preserve"> and Reproductive biology, </w:t>
      </w:r>
      <w:r w:rsidR="00817587">
        <w:rPr>
          <w:lang w:val="en-GB"/>
        </w:rPr>
        <w:t xml:space="preserve">EScience, </w:t>
      </w:r>
      <w:proofErr w:type="spellStart"/>
      <w:r w:rsidR="00817587">
        <w:rPr>
          <w:lang w:val="en-GB"/>
        </w:rPr>
        <w:t>ELancet</w:t>
      </w:r>
      <w:proofErr w:type="spellEnd"/>
      <w:r w:rsidR="00817587">
        <w:rPr>
          <w:lang w:val="en-GB"/>
        </w:rPr>
        <w:t xml:space="preserve">, </w:t>
      </w:r>
      <w:r w:rsidRPr="00635BDD">
        <w:rPr>
          <w:lang w:val="en-GB"/>
        </w:rPr>
        <w:t>Journal of Clinical Investigation,</w:t>
      </w:r>
      <w:r w:rsidRPr="00635BDD">
        <w:t xml:space="preserve"> Life Sciences, </w:t>
      </w:r>
      <w:r w:rsidRPr="00635BDD">
        <w:rPr>
          <w:lang w:val="en-GB"/>
        </w:rPr>
        <w:t>Journal of Clinical Endocrinolo</w:t>
      </w:r>
      <w:r>
        <w:rPr>
          <w:lang w:val="en-GB"/>
        </w:rPr>
        <w:t xml:space="preserve">gy &amp; Metabolism, Endocrinology, </w:t>
      </w:r>
      <w:r w:rsidRPr="00635BDD">
        <w:rPr>
          <w:lang w:val="en-GB"/>
        </w:rPr>
        <w:t>Endocrine Review, Clinical Endocrinol</w:t>
      </w:r>
      <w:r>
        <w:rPr>
          <w:lang w:val="en-GB"/>
        </w:rPr>
        <w:t>ogy, Journal of Endocrinology, Neuroendocrinology,</w:t>
      </w:r>
      <w:r w:rsidR="00403FA4">
        <w:rPr>
          <w:lang w:val="en-GB"/>
        </w:rPr>
        <w:t xml:space="preserve"> Review in Endocrine and Metabolic Disorders, </w:t>
      </w:r>
      <w:r w:rsidRPr="00635BDD">
        <w:t>Journal of Neuroendocrinology</w:t>
      </w:r>
      <w:r w:rsidRPr="00635BDD">
        <w:rPr>
          <w:position w:val="6"/>
          <w:lang w:val="en-GB"/>
        </w:rPr>
        <w:t xml:space="preserve">, </w:t>
      </w:r>
      <w:r>
        <w:t>Endocrine, Acta Endocrinology,</w:t>
      </w:r>
      <w:r w:rsidRPr="00635BDD">
        <w:rPr>
          <w:lang w:val="en-GB"/>
        </w:rPr>
        <w:t>European Journal of Endocrinol</w:t>
      </w:r>
      <w:r>
        <w:rPr>
          <w:lang w:val="en-GB"/>
        </w:rPr>
        <w:t xml:space="preserve">ogy, </w:t>
      </w:r>
      <w:r w:rsidRPr="00635BDD">
        <w:rPr>
          <w:lang w:val="en-GB"/>
        </w:rPr>
        <w:t>Journal of Endocrinological Investigation</w:t>
      </w:r>
      <w:r w:rsidRPr="00635BDD">
        <w:t>,</w:t>
      </w:r>
      <w:r>
        <w:t xml:space="preserve"> </w:t>
      </w:r>
      <w:proofErr w:type="spellStart"/>
      <w:r w:rsidRPr="00635BDD">
        <w:rPr>
          <w:position w:val="6"/>
          <w:lang w:val="en-GB"/>
        </w:rPr>
        <w:t>Diabetologia</w:t>
      </w:r>
      <w:proofErr w:type="spellEnd"/>
      <w:r w:rsidRPr="00635BDD">
        <w:rPr>
          <w:position w:val="6"/>
          <w:lang w:val="en-GB"/>
        </w:rPr>
        <w:t xml:space="preserve">, Aging, Cellular and Molecular Neurobiology, Molecular and Cellular Neurosciences, </w:t>
      </w:r>
      <w:r w:rsidRPr="00635BDD">
        <w:rPr>
          <w:position w:val="6"/>
        </w:rPr>
        <w:t>Journal of  Hypertension</w:t>
      </w:r>
      <w:r>
        <w:rPr>
          <w:position w:val="6"/>
        </w:rPr>
        <w:t xml:space="preserve">, Journal of Endometriosis and Pelvic Pain Disorders, </w:t>
      </w:r>
      <w:proofErr w:type="spellStart"/>
      <w:r w:rsidR="00CD3757">
        <w:rPr>
          <w:position w:val="6"/>
        </w:rPr>
        <w:t>Journa</w:t>
      </w:r>
      <w:r>
        <w:rPr>
          <w:position w:val="6"/>
        </w:rPr>
        <w:t>Prenatal</w:t>
      </w:r>
      <w:proofErr w:type="spellEnd"/>
      <w:r>
        <w:rPr>
          <w:position w:val="6"/>
        </w:rPr>
        <w:t xml:space="preserve"> Medicine, Americal Journal Reproductive immunology, Expert Opinion in Therapeutic, Nature review Endocrinology, New England journal of medicine, Review in Endocrine and metabolic Disorders, Seminars in Reproductive medicine,</w:t>
      </w:r>
      <w:r w:rsidR="00CD3757" w:rsidRPr="00CD3757">
        <w:rPr>
          <w:lang w:val="en-GB"/>
        </w:rPr>
        <w:t xml:space="preserve"> American Journal or </w:t>
      </w:r>
      <w:r w:rsidR="00CD3757">
        <w:rPr>
          <w:lang w:val="en-GB"/>
        </w:rPr>
        <w:t>R</w:t>
      </w:r>
      <w:r w:rsidR="00CD3757" w:rsidRPr="00CD3757">
        <w:rPr>
          <w:lang w:val="en-GB"/>
        </w:rPr>
        <w:t xml:space="preserve">eproductive </w:t>
      </w:r>
      <w:r w:rsidR="00CD3757">
        <w:rPr>
          <w:lang w:val="en-GB"/>
        </w:rPr>
        <w:t>I</w:t>
      </w:r>
      <w:r w:rsidR="00CD3757" w:rsidRPr="00CD3757">
        <w:rPr>
          <w:lang w:val="en-GB"/>
        </w:rPr>
        <w:t>mmunology</w:t>
      </w:r>
      <w:r w:rsidR="00CD3757">
        <w:rPr>
          <w:lang w:val="en-GB"/>
        </w:rPr>
        <w:t>,</w:t>
      </w:r>
      <w:r w:rsidR="00CD3757">
        <w:rPr>
          <w:b/>
          <w:sz w:val="22"/>
          <w:szCs w:val="22"/>
          <w:lang w:val="en-GB"/>
        </w:rPr>
        <w:t xml:space="preserve"> </w:t>
      </w:r>
      <w:r>
        <w:rPr>
          <w:position w:val="6"/>
        </w:rPr>
        <w:t>Current Opinion in Pharmacology</w:t>
      </w:r>
      <w:r w:rsidR="00CD3757" w:rsidRPr="00CD3757">
        <w:rPr>
          <w:lang w:val="en-GB"/>
        </w:rPr>
        <w:t xml:space="preserve">, </w:t>
      </w:r>
      <w:r w:rsidR="00CD3757">
        <w:rPr>
          <w:lang w:val="en-GB"/>
        </w:rPr>
        <w:t xml:space="preserve">Drugs, </w:t>
      </w:r>
      <w:proofErr w:type="spellStart"/>
      <w:r w:rsidR="00CD3757">
        <w:rPr>
          <w:lang w:val="en-GB"/>
        </w:rPr>
        <w:t>Epert</w:t>
      </w:r>
      <w:proofErr w:type="spellEnd"/>
      <w:r w:rsidR="00CD3757">
        <w:rPr>
          <w:lang w:val="en-GB"/>
        </w:rPr>
        <w:t xml:space="preserve"> Opinion in Therapeutic Targets, American Journal of Pathology, Archives of </w:t>
      </w:r>
      <w:proofErr w:type="spellStart"/>
      <w:r w:rsidR="00CD3757">
        <w:rPr>
          <w:lang w:val="en-GB"/>
        </w:rPr>
        <w:t>Gynecology</w:t>
      </w:r>
      <w:proofErr w:type="spellEnd"/>
      <w:r w:rsidR="00CD3757">
        <w:rPr>
          <w:lang w:val="en-GB"/>
        </w:rPr>
        <w:t xml:space="preserve"> and Obstetrics, BMJ Open, </w:t>
      </w:r>
      <w:proofErr w:type="spellStart"/>
      <w:r w:rsidR="00CD3757">
        <w:rPr>
          <w:lang w:val="en-GB"/>
        </w:rPr>
        <w:t>Gynecologic</w:t>
      </w:r>
      <w:proofErr w:type="spellEnd"/>
      <w:r w:rsidR="00CD3757">
        <w:rPr>
          <w:lang w:val="en-GB"/>
        </w:rPr>
        <w:t xml:space="preserve"> Oncology, Nature Review Endocrin</w:t>
      </w:r>
      <w:r w:rsidR="00403FA4">
        <w:rPr>
          <w:lang w:val="en-GB"/>
        </w:rPr>
        <w:t xml:space="preserve">ology, New England Journal of Medicine, Trends Molecular Medicine, </w:t>
      </w:r>
    </w:p>
    <w:p w14:paraId="488AE479" w14:textId="77777777" w:rsidR="00403FA4" w:rsidRPr="00CD3757" w:rsidRDefault="00403FA4" w:rsidP="00CD37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tLeast"/>
        <w:jc w:val="both"/>
        <w:rPr>
          <w:b/>
          <w:sz w:val="22"/>
          <w:szCs w:val="22"/>
          <w:lang w:val="en-GB"/>
        </w:rPr>
      </w:pPr>
    </w:p>
    <w:p w14:paraId="136BE1A2" w14:textId="77777777" w:rsidR="00B17734" w:rsidRPr="00B17734" w:rsidRDefault="00EF3E2E" w:rsidP="00B17734">
      <w:pPr>
        <w:ind w:firstLine="540"/>
        <w:jc w:val="both"/>
        <w:rPr>
          <w:b/>
          <w:sz w:val="22"/>
          <w:szCs w:val="22"/>
          <w:u w:val="single"/>
          <w:lang w:val="en-GB"/>
        </w:rPr>
      </w:pPr>
      <w:r w:rsidRPr="00EF3E2E">
        <w:rPr>
          <w:b/>
          <w:sz w:val="22"/>
          <w:szCs w:val="22"/>
          <w:u w:val="single"/>
          <w:lang w:val="en-GB"/>
        </w:rPr>
        <w:t xml:space="preserve">Editor of Proceedings and </w:t>
      </w:r>
      <w:proofErr w:type="spellStart"/>
      <w:r w:rsidRPr="00EF3E2E">
        <w:rPr>
          <w:b/>
          <w:sz w:val="22"/>
          <w:szCs w:val="22"/>
          <w:u w:val="single"/>
          <w:lang w:val="en-GB"/>
        </w:rPr>
        <w:t>Boooks</w:t>
      </w:r>
      <w:proofErr w:type="spellEnd"/>
      <w:r w:rsidRPr="00EF3E2E">
        <w:rPr>
          <w:b/>
          <w:sz w:val="22"/>
          <w:szCs w:val="22"/>
          <w:u w:val="single"/>
          <w:lang w:val="en-GB"/>
        </w:rPr>
        <w:t xml:space="preserve"> n=2</w:t>
      </w:r>
      <w:r w:rsidR="00134DF3">
        <w:rPr>
          <w:b/>
          <w:sz w:val="22"/>
          <w:szCs w:val="22"/>
          <w:u w:val="single"/>
          <w:lang w:val="en-GB"/>
        </w:rPr>
        <w:t>9</w:t>
      </w:r>
      <w:r w:rsidR="00B17734">
        <w:rPr>
          <w:b/>
          <w:sz w:val="22"/>
          <w:szCs w:val="22"/>
          <w:u w:val="single"/>
          <w:lang w:val="en-GB"/>
        </w:rPr>
        <w:t xml:space="preserve">, </w:t>
      </w:r>
      <w:r w:rsidR="00B17734" w:rsidRPr="00635BDD">
        <w:t xml:space="preserve"> in particular:</w:t>
      </w:r>
    </w:p>
    <w:p w14:paraId="2CBBB801" w14:textId="77777777" w:rsidR="00B17734" w:rsidRPr="00635BDD" w:rsidRDefault="00B17734" w:rsidP="00B17734">
      <w:pPr>
        <w:pStyle w:val="Corpotesto"/>
      </w:pPr>
      <w:r w:rsidRPr="00635BDD">
        <w:t xml:space="preserve">-  </w:t>
      </w:r>
      <w:r w:rsidRPr="00635BDD">
        <w:rPr>
          <w:position w:val="6"/>
          <w:lang w:val="en-GB"/>
        </w:rPr>
        <w:t>Brain and Female Reproductive Function</w:t>
      </w:r>
      <w:r w:rsidRPr="00635BDD">
        <w:rPr>
          <w:i/>
          <w:position w:val="6"/>
          <w:lang w:val="en-GB"/>
        </w:rPr>
        <w:t xml:space="preserve"> </w:t>
      </w:r>
      <w:r w:rsidRPr="00635BDD">
        <w:rPr>
          <w:position w:val="6"/>
          <w:lang w:val="en-GB"/>
        </w:rPr>
        <w:t>(1988),</w:t>
      </w:r>
    </w:p>
    <w:p w14:paraId="388EC206" w14:textId="77777777" w:rsidR="00B17734" w:rsidRPr="00635BDD" w:rsidRDefault="00B17734" w:rsidP="00B17734">
      <w:pPr>
        <w:jc w:val="both"/>
        <w:rPr>
          <w:position w:val="6"/>
        </w:rPr>
      </w:pPr>
      <w:r w:rsidRPr="00635BDD">
        <w:rPr>
          <w:position w:val="6"/>
        </w:rPr>
        <w:t xml:space="preserve">- Hormones in Gynecological Endocrinology (1992), </w:t>
      </w:r>
    </w:p>
    <w:p w14:paraId="57B63AD8" w14:textId="77777777" w:rsidR="00B17734" w:rsidRPr="00635BDD" w:rsidRDefault="00B17734" w:rsidP="00B17734">
      <w:pPr>
        <w:jc w:val="both"/>
        <w:rPr>
          <w:position w:val="6"/>
        </w:rPr>
      </w:pPr>
      <w:r w:rsidRPr="00635BDD">
        <w:rPr>
          <w:position w:val="6"/>
        </w:rPr>
        <w:t xml:space="preserve">- </w:t>
      </w:r>
      <w:r w:rsidRPr="00635BDD">
        <w:rPr>
          <w:position w:val="6"/>
          <w:lang w:val="en-GB"/>
        </w:rPr>
        <w:t>Neuroendocrinology of Female Reproductive Function (1993),</w:t>
      </w:r>
    </w:p>
    <w:p w14:paraId="04FC4212" w14:textId="77777777" w:rsidR="00B17734" w:rsidRPr="00635BDD" w:rsidRDefault="00B17734" w:rsidP="00B17734">
      <w:pPr>
        <w:jc w:val="both"/>
        <w:rPr>
          <w:position w:val="6"/>
          <w:lang w:val="en-GB"/>
        </w:rPr>
      </w:pPr>
      <w:r w:rsidRPr="00635BDD">
        <w:rPr>
          <w:position w:val="6"/>
          <w:lang w:val="en-GB"/>
        </w:rPr>
        <w:t>- Inhibin and inhibin-related proteins (1995</w:t>
      </w:r>
    </w:p>
    <w:p w14:paraId="5C7F5898" w14:textId="77777777" w:rsidR="00B17734" w:rsidRPr="00635BDD" w:rsidRDefault="00B17734" w:rsidP="00B17734">
      <w:pPr>
        <w:jc w:val="both"/>
        <w:rPr>
          <w:position w:val="6"/>
          <w:lang w:val="en-GB"/>
        </w:rPr>
      </w:pPr>
      <w:r w:rsidRPr="00635BDD">
        <w:rPr>
          <w:position w:val="6"/>
          <w:lang w:val="en-GB"/>
        </w:rPr>
        <w:t>- The Brain: Source and Target of Sex Steroid Hormones (1996),</w:t>
      </w:r>
    </w:p>
    <w:p w14:paraId="1C76B7EE" w14:textId="77777777" w:rsidR="00B17734" w:rsidRPr="00635BDD" w:rsidRDefault="00B17734" w:rsidP="00B17734">
      <w:pPr>
        <w:jc w:val="both"/>
        <w:rPr>
          <w:position w:val="6"/>
          <w:lang w:val="en-GB"/>
        </w:rPr>
      </w:pPr>
      <w:r w:rsidRPr="00635BDD">
        <w:rPr>
          <w:position w:val="6"/>
          <w:lang w:val="en-GB"/>
        </w:rPr>
        <w:t>- Paracrine mechanisms in female reproduction (1997),</w:t>
      </w:r>
    </w:p>
    <w:p w14:paraId="117AF0D8" w14:textId="77777777" w:rsidR="00B17734" w:rsidRPr="00635BDD" w:rsidRDefault="00B17734" w:rsidP="00B17734">
      <w:pPr>
        <w:jc w:val="both"/>
        <w:rPr>
          <w:iCs/>
          <w:lang w:val="en-GB"/>
        </w:rPr>
      </w:pPr>
      <w:r w:rsidRPr="00635BDD">
        <w:rPr>
          <w:position w:val="6"/>
          <w:lang w:val="en-GB"/>
        </w:rPr>
        <w:t xml:space="preserve">- </w:t>
      </w:r>
      <w:r w:rsidRPr="00635BDD">
        <w:rPr>
          <w:iCs/>
          <w:lang w:val="en-GB"/>
        </w:rPr>
        <w:t>Progestins, Progesterone Receptors Modulators and Progesterone Antagonists (2003),</w:t>
      </w:r>
    </w:p>
    <w:p w14:paraId="3476379B" w14:textId="77777777" w:rsidR="00B17734" w:rsidRDefault="00B17734" w:rsidP="00B17734">
      <w:pPr>
        <w:jc w:val="both"/>
        <w:rPr>
          <w:position w:val="6"/>
        </w:rPr>
      </w:pPr>
      <w:r w:rsidRPr="00635BDD">
        <w:rPr>
          <w:iCs/>
          <w:lang w:val="en-GB"/>
        </w:rPr>
        <w:t>-</w:t>
      </w:r>
      <w:r w:rsidRPr="00635BDD">
        <w:rPr>
          <w:lang w:val="en-GB"/>
        </w:rPr>
        <w:t xml:space="preserve"> Preterm Birth: Mechanisms, Mediators, Prediction, Prevention and Interventions (2005).</w:t>
      </w:r>
    </w:p>
    <w:p w14:paraId="3640046F" w14:textId="77777777" w:rsidR="00B17734" w:rsidRPr="00A62F46" w:rsidRDefault="00B17734" w:rsidP="00B17734">
      <w:pPr>
        <w:jc w:val="both"/>
      </w:pPr>
      <w:r w:rsidRPr="00A62F46">
        <w:rPr>
          <w:sz w:val="22"/>
          <w:szCs w:val="22"/>
        </w:rPr>
        <w:t xml:space="preserve">- </w:t>
      </w:r>
      <w:r w:rsidRPr="00A62F46">
        <w:t>Menstrual Cycle Disorders, Springer Nature (2019</w:t>
      </w:r>
    </w:p>
    <w:p w14:paraId="50F6E8F8" w14:textId="77777777" w:rsidR="00B17734" w:rsidRDefault="00B17734" w:rsidP="00B17734">
      <w:pPr>
        <w:jc w:val="both"/>
        <w:rPr>
          <w:lang w:val="en-GB"/>
        </w:rPr>
      </w:pPr>
      <w:r w:rsidRPr="004D1C9C">
        <w:rPr>
          <w:lang w:val="en-GB"/>
        </w:rPr>
        <w:t xml:space="preserve">- Reproductive Dysfunction, </w:t>
      </w:r>
      <w:proofErr w:type="spellStart"/>
      <w:r w:rsidRPr="004D1C9C">
        <w:rPr>
          <w:lang w:val="en-GB"/>
        </w:rPr>
        <w:t>Spriger</w:t>
      </w:r>
      <w:proofErr w:type="spellEnd"/>
      <w:r w:rsidRPr="004D1C9C">
        <w:rPr>
          <w:lang w:val="en-GB"/>
        </w:rPr>
        <w:t xml:space="preserve"> Nature. (2020)</w:t>
      </w:r>
    </w:p>
    <w:p w14:paraId="2B545959" w14:textId="77777777" w:rsidR="00B17734" w:rsidRDefault="00B17734" w:rsidP="00B17734">
      <w:pPr>
        <w:jc w:val="both"/>
        <w:rPr>
          <w:position w:val="6"/>
        </w:rPr>
      </w:pPr>
      <w:r w:rsidRPr="00DE22E7">
        <w:rPr>
          <w:position w:val="6"/>
        </w:rPr>
        <w:t>- Hormones and Pregnancy,  Cam</w:t>
      </w:r>
      <w:r>
        <w:rPr>
          <w:position w:val="6"/>
        </w:rPr>
        <w:t xml:space="preserve">bridge University Press, </w:t>
      </w:r>
      <w:r w:rsidR="00625DEA">
        <w:rPr>
          <w:position w:val="6"/>
        </w:rPr>
        <w:t>(</w:t>
      </w:r>
      <w:r>
        <w:rPr>
          <w:position w:val="6"/>
        </w:rPr>
        <w:t>2022</w:t>
      </w:r>
      <w:r w:rsidR="00625DEA">
        <w:rPr>
          <w:position w:val="6"/>
        </w:rPr>
        <w:t>)</w:t>
      </w:r>
    </w:p>
    <w:p w14:paraId="5DF46A58" w14:textId="77777777" w:rsidR="00B17734" w:rsidRPr="00DD6798" w:rsidRDefault="00B17734" w:rsidP="00B17734">
      <w:pPr>
        <w:jc w:val="both"/>
        <w:rPr>
          <w:position w:val="6"/>
        </w:rPr>
      </w:pPr>
      <w:r w:rsidRPr="00DD6798">
        <w:rPr>
          <w:position w:val="6"/>
        </w:rPr>
        <w:t>- Endometriosis pathogenesis, clinical impac</w:t>
      </w:r>
      <w:r>
        <w:rPr>
          <w:position w:val="6"/>
        </w:rPr>
        <w:t>t</w:t>
      </w:r>
      <w:r w:rsidRPr="00DD6798">
        <w:rPr>
          <w:position w:val="6"/>
        </w:rPr>
        <w:t xml:space="preserve"> mana</w:t>
      </w:r>
      <w:r>
        <w:rPr>
          <w:position w:val="6"/>
        </w:rPr>
        <w:t>gement</w:t>
      </w:r>
      <w:r w:rsidR="00A62F46">
        <w:rPr>
          <w:position w:val="6"/>
        </w:rPr>
        <w:t>, Springer Nature</w:t>
      </w:r>
      <w:r>
        <w:rPr>
          <w:position w:val="6"/>
        </w:rPr>
        <w:t xml:space="preserve"> </w:t>
      </w:r>
      <w:r w:rsidR="00625DEA">
        <w:rPr>
          <w:position w:val="6"/>
        </w:rPr>
        <w:t>(</w:t>
      </w:r>
      <w:r>
        <w:rPr>
          <w:position w:val="6"/>
        </w:rPr>
        <w:t>2023</w:t>
      </w:r>
      <w:r w:rsidR="00625DEA">
        <w:rPr>
          <w:position w:val="6"/>
        </w:rPr>
        <w:t>)</w:t>
      </w:r>
    </w:p>
    <w:p w14:paraId="04A0A8F5" w14:textId="77777777" w:rsidR="00EF3E2E" w:rsidRPr="00311A85" w:rsidRDefault="00EF3E2E" w:rsidP="006D7119">
      <w:pPr>
        <w:jc w:val="both"/>
        <w:rPr>
          <w:sz w:val="22"/>
          <w:szCs w:val="22"/>
          <w:lang w:val="en-GB"/>
        </w:rPr>
      </w:pPr>
    </w:p>
    <w:p w14:paraId="6A8A0CDE" w14:textId="6539BBA5" w:rsidR="00D17952" w:rsidRPr="00835E7F" w:rsidRDefault="00D17952" w:rsidP="00835E7F">
      <w:pPr>
        <w:pStyle w:val="Corpotesto"/>
        <w:spacing w:after="0"/>
        <w:ind w:left="360"/>
        <w:jc w:val="both"/>
        <w:rPr>
          <w:b/>
          <w:sz w:val="22"/>
          <w:szCs w:val="22"/>
          <w:lang w:val="en-GB"/>
        </w:rPr>
      </w:pPr>
      <w:r w:rsidRPr="00D17952">
        <w:rPr>
          <w:b/>
          <w:sz w:val="22"/>
          <w:szCs w:val="22"/>
          <w:lang w:val="en-GB"/>
        </w:rPr>
        <w:t xml:space="preserve">INVITED </w:t>
      </w:r>
      <w:r w:rsidR="00625DEA">
        <w:rPr>
          <w:b/>
          <w:sz w:val="22"/>
          <w:szCs w:val="22"/>
          <w:lang w:val="en-GB"/>
        </w:rPr>
        <w:t xml:space="preserve">LECTURES IN </w:t>
      </w:r>
      <w:r w:rsidR="00835E7F">
        <w:rPr>
          <w:b/>
          <w:sz w:val="22"/>
          <w:szCs w:val="22"/>
          <w:lang w:val="en-GB"/>
        </w:rPr>
        <w:t>INTERNATIONA</w:t>
      </w:r>
      <w:r w:rsidR="00625DEA">
        <w:rPr>
          <w:b/>
          <w:sz w:val="22"/>
          <w:szCs w:val="22"/>
          <w:lang w:val="en-GB"/>
        </w:rPr>
        <w:t>L</w:t>
      </w:r>
      <w:r w:rsidR="00835E7F">
        <w:rPr>
          <w:b/>
          <w:sz w:val="22"/>
          <w:szCs w:val="22"/>
          <w:lang w:val="en-GB"/>
        </w:rPr>
        <w:t xml:space="preserve"> </w:t>
      </w:r>
      <w:r w:rsidR="00625DEA">
        <w:rPr>
          <w:b/>
          <w:sz w:val="22"/>
          <w:szCs w:val="22"/>
          <w:lang w:val="en-GB"/>
        </w:rPr>
        <w:t>UNIVERSITIES:</w:t>
      </w:r>
      <w:r w:rsidRPr="00D17952">
        <w:rPr>
          <w:b/>
          <w:sz w:val="22"/>
          <w:szCs w:val="22"/>
          <w:lang w:val="en-GB"/>
        </w:rPr>
        <w:t xml:space="preserve"> </w:t>
      </w:r>
    </w:p>
    <w:p w14:paraId="4D1C8D85" w14:textId="77777777" w:rsidR="00D17952" w:rsidRPr="00D17952" w:rsidRDefault="00D17952" w:rsidP="00A62F46">
      <w:pPr>
        <w:pStyle w:val="Corpotesto"/>
        <w:spacing w:after="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Universite' de Geneve,</w:t>
      </w:r>
      <w:r w:rsidR="00BE7EC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Geneve, Switzerland</w:t>
      </w:r>
      <w:r w:rsidR="00A62F46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University of California San Diego, San Diego, US</w:t>
      </w:r>
      <w:r w:rsidR="00A62F46">
        <w:rPr>
          <w:sz w:val="22"/>
          <w:szCs w:val="22"/>
          <w:lang w:val="en-GB"/>
        </w:rPr>
        <w:t xml:space="preserve">A, </w:t>
      </w:r>
      <w:r w:rsidRPr="00D17952">
        <w:rPr>
          <w:sz w:val="22"/>
          <w:szCs w:val="22"/>
          <w:lang w:val="en-GB"/>
        </w:rPr>
        <w:t xml:space="preserve">Columbia </w:t>
      </w:r>
      <w:r w:rsidR="00A62F46">
        <w:rPr>
          <w:sz w:val="22"/>
          <w:szCs w:val="22"/>
          <w:lang w:val="en-GB"/>
        </w:rPr>
        <w:t xml:space="preserve">         </w:t>
      </w:r>
      <w:r w:rsidRPr="00D17952">
        <w:rPr>
          <w:sz w:val="22"/>
          <w:szCs w:val="22"/>
          <w:lang w:val="en-GB"/>
        </w:rPr>
        <w:t xml:space="preserve">University, New York, USA </w:t>
      </w:r>
      <w:r w:rsidR="00A62F46">
        <w:rPr>
          <w:sz w:val="22"/>
          <w:szCs w:val="22"/>
          <w:lang w:val="en-GB"/>
        </w:rPr>
        <w:t xml:space="preserve">, </w:t>
      </w:r>
      <w:r w:rsidR="00BE7EC6" w:rsidRPr="00A62F46">
        <w:rPr>
          <w:sz w:val="22"/>
          <w:szCs w:val="22"/>
        </w:rPr>
        <w:t>Fukui University, Fukui</w:t>
      </w:r>
      <w:r w:rsidR="00A62F46">
        <w:rPr>
          <w:sz w:val="22"/>
          <w:szCs w:val="22"/>
        </w:rPr>
        <w:t xml:space="preserve">, Japan, </w:t>
      </w:r>
      <w:r w:rsidRPr="00A62F46">
        <w:rPr>
          <w:sz w:val="22"/>
          <w:szCs w:val="22"/>
          <w:lang w:val="en-GB"/>
        </w:rPr>
        <w:t>University of California San Francisco, San Francisco, USA</w:t>
      </w:r>
      <w:r w:rsidR="00A62F46">
        <w:rPr>
          <w:sz w:val="22"/>
          <w:szCs w:val="22"/>
          <w:lang w:val="en-GB"/>
        </w:rPr>
        <w:t xml:space="preserve">, </w:t>
      </w:r>
      <w:r w:rsidRPr="00A62F46">
        <w:rPr>
          <w:sz w:val="22"/>
          <w:szCs w:val="22"/>
          <w:lang w:val="en-GB"/>
        </w:rPr>
        <w:t>Loma Linda University Loma Linda, USA</w:t>
      </w:r>
      <w:r w:rsidR="00A62F46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The Clayton Foundation, Salk Institute, La Jolla, USA</w:t>
      </w:r>
    </w:p>
    <w:p w14:paraId="5B6DFE3B" w14:textId="77777777" w:rsidR="00D17952" w:rsidRPr="00D17952" w:rsidRDefault="00D17952" w:rsidP="00A62F46">
      <w:pPr>
        <w:pStyle w:val="Corpotesto"/>
        <w:spacing w:after="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lastRenderedPageBreak/>
        <w:t>Harvard Med</w:t>
      </w:r>
      <w:r w:rsidR="00A62F46">
        <w:rPr>
          <w:sz w:val="22"/>
          <w:szCs w:val="22"/>
          <w:lang w:val="en-GB"/>
        </w:rPr>
        <w:t xml:space="preserve">ical School, Boston, USA, </w:t>
      </w:r>
      <w:r w:rsidRPr="00D17952">
        <w:rPr>
          <w:sz w:val="22"/>
          <w:szCs w:val="22"/>
          <w:lang w:val="en-GB"/>
        </w:rPr>
        <w:t>University of Texas, Dallas, US</w:t>
      </w:r>
      <w:r w:rsidR="00A62F46">
        <w:rPr>
          <w:sz w:val="22"/>
          <w:szCs w:val="22"/>
          <w:lang w:val="en-GB"/>
        </w:rPr>
        <w:t xml:space="preserve">A, </w:t>
      </w:r>
      <w:r w:rsidRPr="00D17952">
        <w:rPr>
          <w:sz w:val="22"/>
          <w:szCs w:val="22"/>
          <w:lang w:val="en-GB"/>
        </w:rPr>
        <w:t xml:space="preserve">Monash University, Melbourne, Australia </w:t>
      </w:r>
    </w:p>
    <w:p w14:paraId="25BF1240" w14:textId="77777777" w:rsidR="00B17734" w:rsidRPr="00DE63FE" w:rsidRDefault="00D17952" w:rsidP="00835E7F">
      <w:pPr>
        <w:pStyle w:val="Corpotesto"/>
        <w:spacing w:after="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University of Newcastle, Newcastle, Australia </w:t>
      </w:r>
      <w:r w:rsidR="00A62F46">
        <w:rPr>
          <w:sz w:val="22"/>
          <w:szCs w:val="22"/>
          <w:lang w:val="en-GB"/>
        </w:rPr>
        <w:t xml:space="preserve">, </w:t>
      </w:r>
      <w:proofErr w:type="spellStart"/>
      <w:r w:rsidRPr="00D17952">
        <w:rPr>
          <w:sz w:val="22"/>
          <w:szCs w:val="22"/>
          <w:lang w:val="en-GB"/>
        </w:rPr>
        <w:t>Istitut</w:t>
      </w:r>
      <w:proofErr w:type="spellEnd"/>
      <w:r w:rsidRPr="00D17952">
        <w:rPr>
          <w:sz w:val="22"/>
          <w:szCs w:val="22"/>
          <w:lang w:val="en-GB"/>
        </w:rPr>
        <w:t xml:space="preserve"> Gustav Roussy, Paris, France</w:t>
      </w:r>
      <w:r w:rsidR="00A62F46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St. Bartholome's Medical College, </w:t>
      </w:r>
      <w:r w:rsidR="00A62F46">
        <w:rPr>
          <w:sz w:val="22"/>
          <w:szCs w:val="22"/>
          <w:lang w:val="en-GB"/>
        </w:rPr>
        <w:t xml:space="preserve">           </w:t>
      </w:r>
      <w:r w:rsidRPr="00D17952">
        <w:rPr>
          <w:sz w:val="22"/>
          <w:szCs w:val="22"/>
          <w:lang w:val="en-GB"/>
        </w:rPr>
        <w:t>Lond</w:t>
      </w:r>
      <w:r w:rsidR="00A62F46">
        <w:rPr>
          <w:sz w:val="22"/>
          <w:szCs w:val="22"/>
          <w:lang w:val="en-GB"/>
        </w:rPr>
        <w:t>on</w:t>
      </w:r>
      <w:r w:rsidRPr="00D17952">
        <w:rPr>
          <w:sz w:val="22"/>
          <w:szCs w:val="22"/>
          <w:lang w:val="en-GB"/>
        </w:rPr>
        <w:t>, U</w:t>
      </w:r>
      <w:r w:rsidR="00A62F46">
        <w:rPr>
          <w:sz w:val="22"/>
          <w:szCs w:val="22"/>
          <w:lang w:val="en-GB"/>
        </w:rPr>
        <w:t xml:space="preserve">K, </w:t>
      </w:r>
      <w:r w:rsidRPr="00D17952">
        <w:rPr>
          <w:sz w:val="22"/>
          <w:szCs w:val="22"/>
          <w:lang w:val="en-GB"/>
        </w:rPr>
        <w:t xml:space="preserve">University of Reading, Reading, UK </w:t>
      </w:r>
      <w:r w:rsidR="00A62F4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University of Heidelberg, Heidelberg, Germany</w:t>
      </w:r>
      <w:r w:rsidR="00A62F46">
        <w:rPr>
          <w:sz w:val="22"/>
          <w:szCs w:val="22"/>
          <w:lang w:val="en-GB"/>
        </w:rPr>
        <w:t xml:space="preserve">, </w:t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Mount Sinai Medical School, New York, US</w:t>
      </w:r>
      <w:r w:rsidR="00A62F46">
        <w:rPr>
          <w:sz w:val="22"/>
          <w:szCs w:val="22"/>
          <w:lang w:val="en-GB"/>
        </w:rPr>
        <w:t xml:space="preserve">A, </w:t>
      </w:r>
      <w:r w:rsidRPr="00D17952">
        <w:rPr>
          <w:sz w:val="22"/>
          <w:szCs w:val="22"/>
          <w:lang w:val="en-GB"/>
        </w:rPr>
        <w:t>University Western Ontario, London, Canada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Peking Union Med. College, University of Xian e University of </w:t>
      </w:r>
      <w:proofErr w:type="spellStart"/>
      <w:r w:rsidRPr="00D17952">
        <w:rPr>
          <w:sz w:val="22"/>
          <w:szCs w:val="22"/>
          <w:lang w:val="en-GB"/>
        </w:rPr>
        <w:t>Shangai</w:t>
      </w:r>
      <w:proofErr w:type="spellEnd"/>
      <w:r w:rsidRPr="00D17952">
        <w:rPr>
          <w:sz w:val="22"/>
          <w:szCs w:val="22"/>
          <w:lang w:val="en-GB"/>
        </w:rPr>
        <w:t>, Chine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Emory University</w:t>
      </w:r>
      <w:r w:rsidR="00835E7F">
        <w:rPr>
          <w:sz w:val="22"/>
          <w:szCs w:val="22"/>
          <w:lang w:val="en-GB"/>
        </w:rPr>
        <w:t xml:space="preserve">, Atlanta, USA, </w:t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University of California Irvine, Irvine, USA Kobe University, Kobe, Japa</w:t>
      </w:r>
      <w:r w:rsidR="00835E7F">
        <w:rPr>
          <w:sz w:val="22"/>
          <w:szCs w:val="22"/>
          <w:lang w:val="en-GB"/>
        </w:rPr>
        <w:t xml:space="preserve">n, </w:t>
      </w:r>
      <w:r w:rsidRPr="00D17952">
        <w:rPr>
          <w:sz w:val="22"/>
          <w:szCs w:val="22"/>
          <w:lang w:val="en-GB"/>
        </w:rPr>
        <w:t>New York University, New York, USA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Penn University Philadelphia, US</w:t>
      </w:r>
      <w:r w:rsidR="00835E7F">
        <w:rPr>
          <w:sz w:val="22"/>
          <w:szCs w:val="22"/>
          <w:lang w:val="en-GB"/>
        </w:rPr>
        <w:t xml:space="preserve">A, </w:t>
      </w:r>
      <w:r w:rsidRPr="00D17952">
        <w:rPr>
          <w:sz w:val="22"/>
          <w:szCs w:val="22"/>
          <w:lang w:val="en-GB"/>
        </w:rPr>
        <w:t>Temple University of Philadelphia, Philadelphia, USA</w:t>
      </w:r>
      <w:r w:rsidR="00835E7F">
        <w:rPr>
          <w:sz w:val="22"/>
          <w:szCs w:val="22"/>
          <w:lang w:val="en-GB"/>
        </w:rPr>
        <w:t xml:space="preserve">, </w:t>
      </w:r>
      <w:r w:rsidR="0034103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George Town University of Washington, Washington, USA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University of Medicine &amp; Dentistry of New Jersey, Newark, USA 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Mother-Child Hospital, Kobe, Jap</w:t>
      </w:r>
      <w:r w:rsidR="00835E7F">
        <w:rPr>
          <w:sz w:val="22"/>
          <w:szCs w:val="22"/>
          <w:lang w:val="en-GB"/>
        </w:rPr>
        <w:t>a</w:t>
      </w:r>
      <w:r w:rsidRPr="00D17952">
        <w:rPr>
          <w:sz w:val="22"/>
          <w:szCs w:val="22"/>
          <w:lang w:val="en-GB"/>
        </w:rPr>
        <w:t>n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University of Giessen, Giessen, Germany</w:t>
      </w:r>
      <w:r w:rsidR="00835E7F">
        <w:rPr>
          <w:sz w:val="22"/>
          <w:szCs w:val="22"/>
          <w:lang w:val="en-GB"/>
        </w:rPr>
        <w:t xml:space="preserve">, </w:t>
      </w:r>
      <w:r w:rsidR="009154F0">
        <w:rPr>
          <w:sz w:val="22"/>
          <w:szCs w:val="22"/>
          <w:lang w:val="en-GB"/>
        </w:rPr>
        <w:t>University of Sydney</w:t>
      </w:r>
      <w:r w:rsidRPr="00D17952">
        <w:rPr>
          <w:sz w:val="22"/>
          <w:szCs w:val="22"/>
          <w:lang w:val="en-GB"/>
        </w:rPr>
        <w:t>, S</w:t>
      </w:r>
      <w:r w:rsidR="00835E7F">
        <w:rPr>
          <w:sz w:val="22"/>
          <w:szCs w:val="22"/>
          <w:lang w:val="en-GB"/>
        </w:rPr>
        <w:t>y</w:t>
      </w:r>
      <w:r w:rsidRPr="00D17952">
        <w:rPr>
          <w:sz w:val="22"/>
          <w:szCs w:val="22"/>
          <w:lang w:val="en-GB"/>
        </w:rPr>
        <w:t>dney, Australi</w:t>
      </w:r>
      <w:r w:rsidR="00835E7F">
        <w:rPr>
          <w:sz w:val="22"/>
          <w:szCs w:val="22"/>
          <w:lang w:val="en-GB"/>
        </w:rPr>
        <w:t>a,</w:t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University of </w:t>
      </w:r>
      <w:proofErr w:type="spellStart"/>
      <w:r w:rsidRPr="00D17952">
        <w:rPr>
          <w:sz w:val="22"/>
          <w:szCs w:val="22"/>
          <w:lang w:val="en-GB"/>
        </w:rPr>
        <w:t>Edimburgh</w:t>
      </w:r>
      <w:proofErr w:type="spellEnd"/>
      <w:r w:rsidRPr="00D17952">
        <w:rPr>
          <w:sz w:val="22"/>
          <w:szCs w:val="22"/>
          <w:lang w:val="en-GB"/>
        </w:rPr>
        <w:t xml:space="preserve">, </w:t>
      </w:r>
      <w:proofErr w:type="spellStart"/>
      <w:r w:rsidRPr="00D17952">
        <w:rPr>
          <w:sz w:val="22"/>
          <w:szCs w:val="22"/>
          <w:lang w:val="en-GB"/>
        </w:rPr>
        <w:t>Edimburgh</w:t>
      </w:r>
      <w:proofErr w:type="spellEnd"/>
      <w:r w:rsidRPr="00D17952">
        <w:rPr>
          <w:sz w:val="22"/>
          <w:szCs w:val="22"/>
          <w:lang w:val="en-GB"/>
        </w:rPr>
        <w:t>, UK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University of Guangzhou,</w:t>
      </w:r>
      <w:r w:rsidR="009154F0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Guangdong, China</w:t>
      </w:r>
      <w:r w:rsidR="00835E7F">
        <w:rPr>
          <w:sz w:val="22"/>
          <w:szCs w:val="22"/>
          <w:lang w:val="en-GB"/>
        </w:rPr>
        <w:t xml:space="preserve">, </w:t>
      </w:r>
      <w:r w:rsidR="000D1321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National University Hospital, Singapore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University Hospital, Kuala </w:t>
      </w:r>
      <w:proofErr w:type="spellStart"/>
      <w:r w:rsidRPr="00D17952">
        <w:rPr>
          <w:sz w:val="22"/>
          <w:szCs w:val="22"/>
          <w:lang w:val="en-GB"/>
        </w:rPr>
        <w:t>Lampur</w:t>
      </w:r>
      <w:proofErr w:type="spellEnd"/>
      <w:r w:rsidRPr="00D17952">
        <w:rPr>
          <w:sz w:val="22"/>
          <w:szCs w:val="22"/>
          <w:lang w:val="en-GB"/>
        </w:rPr>
        <w:t>, Malesia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 University Hospital, </w:t>
      </w:r>
      <w:proofErr w:type="spellStart"/>
      <w:r w:rsidRPr="00D17952">
        <w:rPr>
          <w:sz w:val="22"/>
          <w:szCs w:val="22"/>
          <w:lang w:val="en-GB"/>
        </w:rPr>
        <w:t>Barhu</w:t>
      </w:r>
      <w:proofErr w:type="spellEnd"/>
      <w:r w:rsidRPr="00D17952">
        <w:rPr>
          <w:sz w:val="22"/>
          <w:szCs w:val="22"/>
          <w:lang w:val="en-GB"/>
        </w:rPr>
        <w:t>, Malesia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University Hospital, Bangkok,</w:t>
      </w:r>
      <w:r w:rsidR="009154F0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Thailand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Capital Medical University, Beijing, China</w:t>
      </w:r>
      <w:r w:rsidR="00835E7F">
        <w:rPr>
          <w:sz w:val="22"/>
          <w:szCs w:val="22"/>
          <w:lang w:val="en-GB"/>
        </w:rPr>
        <w:t xml:space="preserve">, </w:t>
      </w:r>
      <w:r w:rsidR="000D1321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Peking University Medicine, Beijing, China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 xml:space="preserve">E-Da Hospital </w:t>
      </w:r>
      <w:proofErr w:type="spellStart"/>
      <w:r w:rsidRPr="00D17952">
        <w:rPr>
          <w:sz w:val="22"/>
          <w:szCs w:val="22"/>
          <w:lang w:val="en-GB"/>
        </w:rPr>
        <w:t>Kaoshing</w:t>
      </w:r>
      <w:proofErr w:type="spellEnd"/>
      <w:r w:rsidRPr="00D17952">
        <w:rPr>
          <w:sz w:val="22"/>
          <w:szCs w:val="22"/>
          <w:lang w:val="en-GB"/>
        </w:rPr>
        <w:t>, Taiwan</w:t>
      </w:r>
      <w:r w:rsidR="00835E7F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Mackay Memorial Hospital, Taipei, Taiwan</w:t>
      </w:r>
      <w:r w:rsidR="00835E7F">
        <w:rPr>
          <w:sz w:val="22"/>
          <w:szCs w:val="22"/>
          <w:lang w:val="en-GB"/>
        </w:rPr>
        <w:t xml:space="preserve">, </w:t>
      </w:r>
      <w:r w:rsidR="00966D9D" w:rsidRPr="00966D9D">
        <w:rPr>
          <w:sz w:val="22"/>
          <w:szCs w:val="22"/>
          <w:lang w:val="en-GB"/>
        </w:rPr>
        <w:t>Tufts University, Boston, USA</w:t>
      </w:r>
      <w:r w:rsidR="00835E7F">
        <w:rPr>
          <w:sz w:val="22"/>
          <w:szCs w:val="22"/>
          <w:lang w:val="en-GB"/>
        </w:rPr>
        <w:t xml:space="preserve">, </w:t>
      </w:r>
      <w:r w:rsidR="00B17734" w:rsidRPr="00297569">
        <w:rPr>
          <w:lang w:val="en-GB"/>
        </w:rPr>
        <w:t xml:space="preserve"> Webinar</w:t>
      </w:r>
      <w:r w:rsidR="00835E7F">
        <w:rPr>
          <w:lang w:val="en-GB"/>
        </w:rPr>
        <w:t xml:space="preserve">s </w:t>
      </w:r>
      <w:r w:rsidR="00B17734" w:rsidRPr="00297569">
        <w:rPr>
          <w:lang w:val="en-GB"/>
        </w:rPr>
        <w:t xml:space="preserve"> Royal College </w:t>
      </w:r>
      <w:proofErr w:type="spellStart"/>
      <w:r w:rsidR="00B17734" w:rsidRPr="00297569">
        <w:rPr>
          <w:lang w:val="en-GB"/>
        </w:rPr>
        <w:t>Ob&amp;Gyn</w:t>
      </w:r>
      <w:proofErr w:type="spellEnd"/>
      <w:r w:rsidR="00B17734" w:rsidRPr="00297569">
        <w:rPr>
          <w:lang w:val="en-GB"/>
        </w:rPr>
        <w:t xml:space="preserve"> Thailan</w:t>
      </w:r>
      <w:r w:rsidR="00835E7F">
        <w:rPr>
          <w:lang w:val="en-GB"/>
        </w:rPr>
        <w:t xml:space="preserve">d, </w:t>
      </w:r>
      <w:r w:rsidR="00B17734">
        <w:rPr>
          <w:sz w:val="22"/>
          <w:szCs w:val="22"/>
          <w:lang w:val="en-GB"/>
        </w:rPr>
        <w:t xml:space="preserve">Philippines Society </w:t>
      </w:r>
      <w:proofErr w:type="spellStart"/>
      <w:r w:rsidR="00B17734">
        <w:rPr>
          <w:sz w:val="22"/>
          <w:szCs w:val="22"/>
          <w:lang w:val="en-GB"/>
        </w:rPr>
        <w:t>Ob&amp;Gyn</w:t>
      </w:r>
      <w:proofErr w:type="spellEnd"/>
    </w:p>
    <w:p w14:paraId="2E2BDB8C" w14:textId="77777777" w:rsidR="00B17734" w:rsidRPr="00835E7F" w:rsidRDefault="00B17734" w:rsidP="00835E7F">
      <w:pPr>
        <w:rPr>
          <w:lang w:val="en-GB"/>
        </w:rPr>
      </w:pPr>
      <w:r>
        <w:rPr>
          <w:lang w:val="en-GB"/>
        </w:rPr>
        <w:t xml:space="preserve">   </w:t>
      </w:r>
    </w:p>
    <w:p w14:paraId="63924979" w14:textId="77777777" w:rsidR="00FC16ED" w:rsidRPr="00FC16ED" w:rsidRDefault="00CE28B2" w:rsidP="00FC16ED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</w:t>
      </w:r>
    </w:p>
    <w:p w14:paraId="7E1988F6" w14:textId="77777777" w:rsidR="00D17952" w:rsidRDefault="00D17952" w:rsidP="009154F0">
      <w:pPr>
        <w:pStyle w:val="Corpotesto"/>
        <w:spacing w:after="0"/>
        <w:ind w:left="360"/>
        <w:jc w:val="both"/>
        <w:rPr>
          <w:b/>
          <w:sz w:val="22"/>
          <w:szCs w:val="22"/>
          <w:u w:val="single"/>
          <w:lang w:val="en-GB"/>
        </w:rPr>
      </w:pPr>
      <w:r w:rsidRPr="00D17952">
        <w:rPr>
          <w:b/>
          <w:sz w:val="22"/>
          <w:szCs w:val="22"/>
          <w:u w:val="single"/>
          <w:lang w:val="en-GB"/>
        </w:rPr>
        <w:t>I</w:t>
      </w:r>
      <w:r w:rsidR="00835E7F">
        <w:rPr>
          <w:b/>
          <w:sz w:val="22"/>
          <w:szCs w:val="22"/>
          <w:u w:val="single"/>
          <w:lang w:val="en-GB"/>
        </w:rPr>
        <w:t>NVITED</w:t>
      </w:r>
      <w:r w:rsidR="00625DEA">
        <w:rPr>
          <w:b/>
          <w:sz w:val="22"/>
          <w:szCs w:val="22"/>
          <w:u w:val="single"/>
          <w:lang w:val="en-GB"/>
        </w:rPr>
        <w:t xml:space="preserve"> </w:t>
      </w:r>
      <w:r w:rsidR="00835E7F">
        <w:rPr>
          <w:b/>
          <w:sz w:val="22"/>
          <w:szCs w:val="22"/>
          <w:u w:val="single"/>
          <w:lang w:val="en-GB"/>
        </w:rPr>
        <w:t>LECTURES</w:t>
      </w:r>
      <w:r w:rsidR="00AA58EC">
        <w:rPr>
          <w:b/>
          <w:sz w:val="22"/>
          <w:szCs w:val="22"/>
          <w:u w:val="single"/>
          <w:lang w:val="en-GB"/>
        </w:rPr>
        <w:t xml:space="preserve"> </w:t>
      </w:r>
      <w:r w:rsidR="00625DEA">
        <w:rPr>
          <w:b/>
          <w:sz w:val="22"/>
          <w:szCs w:val="22"/>
          <w:u w:val="single"/>
          <w:lang w:val="en-GB"/>
        </w:rPr>
        <w:t xml:space="preserve">in INTERNATIONAL CONGRESSES </w:t>
      </w:r>
      <w:r w:rsidR="00AA58EC">
        <w:rPr>
          <w:b/>
          <w:sz w:val="22"/>
          <w:szCs w:val="22"/>
          <w:u w:val="single"/>
          <w:lang w:val="en-GB"/>
        </w:rPr>
        <w:t>(n&gt;250)</w:t>
      </w:r>
      <w:r w:rsidR="005D38ED">
        <w:rPr>
          <w:b/>
          <w:sz w:val="22"/>
          <w:szCs w:val="22"/>
          <w:u w:val="single"/>
          <w:lang w:val="en-GB"/>
        </w:rPr>
        <w:t>, and in particular:</w:t>
      </w:r>
    </w:p>
    <w:p w14:paraId="34A835B0" w14:textId="77777777" w:rsidR="005D38ED" w:rsidRPr="00D17952" w:rsidRDefault="005D38ED" w:rsidP="009154F0">
      <w:pPr>
        <w:pStyle w:val="Corpotesto"/>
        <w:spacing w:after="0"/>
        <w:ind w:left="360"/>
        <w:jc w:val="both"/>
        <w:rPr>
          <w:b/>
          <w:sz w:val="22"/>
          <w:szCs w:val="22"/>
          <w:u w:val="single"/>
          <w:lang w:val="en-GB"/>
        </w:rPr>
      </w:pPr>
    </w:p>
    <w:p w14:paraId="34205F34" w14:textId="77777777" w:rsidR="00D17952" w:rsidRPr="00D17952" w:rsidRDefault="00D17952" w:rsidP="00AA58EC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1988 </w:t>
      </w:r>
      <w:r w:rsidR="00AA58EC">
        <w:rPr>
          <w:sz w:val="22"/>
          <w:szCs w:val="22"/>
          <w:lang w:val="en-GB"/>
        </w:rPr>
        <w:t xml:space="preserve">    </w:t>
      </w:r>
      <w:r w:rsidRPr="00D17952">
        <w:rPr>
          <w:sz w:val="22"/>
          <w:szCs w:val="22"/>
          <w:lang w:val="en-GB"/>
        </w:rPr>
        <w:t>VIII Congress International Society of Endocrinology, Kyoto, Japan</w:t>
      </w:r>
    </w:p>
    <w:p w14:paraId="58F1258E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1989</w:t>
      </w:r>
      <w:r>
        <w:rPr>
          <w:sz w:val="22"/>
          <w:szCs w:val="22"/>
          <w:lang w:val="en-GB"/>
        </w:rPr>
        <w:tab/>
      </w:r>
      <w:r w:rsidRPr="00D17952">
        <w:rPr>
          <w:sz w:val="22"/>
          <w:szCs w:val="22"/>
          <w:lang w:val="en-GB"/>
        </w:rPr>
        <w:t xml:space="preserve">IV Congress European Association of Neuroendocrinology, Santiago </w:t>
      </w:r>
      <w:proofErr w:type="spellStart"/>
      <w:r w:rsidRPr="00D17952">
        <w:rPr>
          <w:sz w:val="22"/>
          <w:szCs w:val="22"/>
          <w:lang w:val="en-GB"/>
        </w:rPr>
        <w:t>Campostela</w:t>
      </w:r>
      <w:proofErr w:type="spellEnd"/>
      <w:r w:rsidRPr="00D17952">
        <w:rPr>
          <w:sz w:val="22"/>
          <w:szCs w:val="22"/>
          <w:lang w:val="en-GB"/>
        </w:rPr>
        <w:t>, Spain</w:t>
      </w:r>
    </w:p>
    <w:p w14:paraId="363AA65B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1990 </w:t>
      </w:r>
      <w:r w:rsidRPr="00D17952">
        <w:rPr>
          <w:sz w:val="22"/>
          <w:szCs w:val="22"/>
          <w:lang w:val="en-GB"/>
        </w:rPr>
        <w:tab/>
        <w:t xml:space="preserve">II Congress International Society of </w:t>
      </w:r>
      <w:proofErr w:type="spellStart"/>
      <w:r w:rsidRPr="00D17952">
        <w:rPr>
          <w:sz w:val="22"/>
          <w:szCs w:val="22"/>
          <w:lang w:val="en-GB"/>
        </w:rPr>
        <w:t>Gynecological</w:t>
      </w:r>
      <w:proofErr w:type="spellEnd"/>
      <w:r w:rsidRPr="00D17952">
        <w:rPr>
          <w:sz w:val="22"/>
          <w:szCs w:val="22"/>
          <w:lang w:val="en-GB"/>
        </w:rPr>
        <w:t xml:space="preserve"> Endocrinology, Jerusalem, Israel </w:t>
      </w:r>
    </w:p>
    <w:p w14:paraId="030CCEDF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 xml:space="preserve">      </w:t>
      </w:r>
      <w:r w:rsidRPr="00D17952">
        <w:rPr>
          <w:sz w:val="22"/>
          <w:szCs w:val="22"/>
          <w:lang w:val="en-GB"/>
        </w:rPr>
        <w:t>VII World Congress on Human Reproduction, Helsinki, Finland</w:t>
      </w:r>
    </w:p>
    <w:p w14:paraId="1D690460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1991     </w:t>
      </w:r>
      <w:r w:rsidRPr="00D17952">
        <w:rPr>
          <w:sz w:val="22"/>
          <w:szCs w:val="22"/>
          <w:lang w:val="en-GB"/>
        </w:rPr>
        <w:t>International Symposium on “Stress and Reproduction” Port Douglas, Australia</w:t>
      </w:r>
    </w:p>
    <w:p w14:paraId="60D995AA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1992    </w:t>
      </w:r>
      <w:r w:rsidR="00AA58EC">
        <w:rPr>
          <w:sz w:val="22"/>
          <w:szCs w:val="22"/>
          <w:lang w:val="en-GB"/>
        </w:rPr>
        <w:t xml:space="preserve">  </w:t>
      </w:r>
      <w:r w:rsidRPr="00D17952">
        <w:rPr>
          <w:sz w:val="22"/>
          <w:szCs w:val="22"/>
          <w:lang w:val="en-GB"/>
        </w:rPr>
        <w:t>XIV World Congress of Fertility and Sterility, Caracas, Venezuela</w:t>
      </w:r>
    </w:p>
    <w:p w14:paraId="164F93D8" w14:textId="77777777" w:rsidR="00D17952" w:rsidRPr="00D17952" w:rsidRDefault="00D17952" w:rsidP="00545CC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1993     </w:t>
      </w:r>
      <w:r w:rsidRPr="00D17952">
        <w:rPr>
          <w:sz w:val="22"/>
          <w:szCs w:val="22"/>
          <w:lang w:val="en-GB"/>
        </w:rPr>
        <w:t xml:space="preserve">VIII World Congress on Human Reproduction, Bali, Indonesia  </w:t>
      </w:r>
    </w:p>
    <w:p w14:paraId="05E78D54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1994 </w:t>
      </w:r>
      <w:r w:rsidRPr="00D17952">
        <w:rPr>
          <w:sz w:val="22"/>
          <w:szCs w:val="22"/>
          <w:lang w:val="en-GB"/>
        </w:rPr>
        <w:tab/>
        <w:t>1st Congress of World Placenta Association, Sydney, Australia</w:t>
      </w:r>
    </w:p>
    <w:p w14:paraId="1F258A69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1995</w:t>
      </w:r>
      <w:r w:rsidRPr="00D17952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World Congress Fertility and Sterility, Montpellier, France</w:t>
      </w:r>
    </w:p>
    <w:p w14:paraId="7E3BAF23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1996  </w:t>
      </w:r>
      <w:r w:rsidR="006B5536">
        <w:rPr>
          <w:sz w:val="22"/>
          <w:szCs w:val="22"/>
          <w:lang w:val="en-GB"/>
        </w:rPr>
        <w:t xml:space="preserve">    </w:t>
      </w:r>
      <w:r w:rsidRPr="00D17952">
        <w:rPr>
          <w:sz w:val="22"/>
          <w:szCs w:val="22"/>
          <w:lang w:val="en-GB"/>
        </w:rPr>
        <w:t>IX World Congress on Human Reproduction, Philadelphia, USA</w:t>
      </w:r>
    </w:p>
    <w:p w14:paraId="52BADF7A" w14:textId="77777777" w:rsidR="00D17952" w:rsidRPr="00AA58EC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199</w:t>
      </w:r>
      <w:r w:rsidR="00AA58EC">
        <w:rPr>
          <w:sz w:val="22"/>
          <w:szCs w:val="22"/>
          <w:lang w:val="en-GB"/>
        </w:rPr>
        <w:t xml:space="preserve">7.     </w:t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XV Federation Int.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 xml:space="preserve"> and Obstetrics World Congress, Copenhagen, Denmark</w:t>
      </w:r>
    </w:p>
    <w:p w14:paraId="661C3EA2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1998</w:t>
      </w:r>
      <w:r w:rsidRPr="00D17952">
        <w:rPr>
          <w:sz w:val="22"/>
          <w:szCs w:val="22"/>
          <w:lang w:val="en-GB"/>
        </w:rPr>
        <w:tab/>
      </w:r>
      <w:r w:rsidR="006B553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VI World Gynaecological Endocrinology Congress of ISGE, Crans Montana, Switzerl</w:t>
      </w:r>
      <w:r w:rsidR="00AA58EC">
        <w:rPr>
          <w:sz w:val="22"/>
          <w:szCs w:val="22"/>
          <w:lang w:val="en-GB"/>
        </w:rPr>
        <w:t>and</w:t>
      </w:r>
    </w:p>
    <w:p w14:paraId="649BBB98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1999 </w:t>
      </w:r>
      <w:r w:rsidRPr="00D17952">
        <w:rPr>
          <w:sz w:val="22"/>
          <w:szCs w:val="22"/>
          <w:lang w:val="en-GB"/>
        </w:rPr>
        <w:tab/>
      </w:r>
      <w:r w:rsidR="006B553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VII World Congress of </w:t>
      </w:r>
      <w:proofErr w:type="spellStart"/>
      <w:r w:rsidRPr="00D17952">
        <w:rPr>
          <w:sz w:val="22"/>
          <w:szCs w:val="22"/>
          <w:lang w:val="en-GB"/>
        </w:rPr>
        <w:t>Gynecological</w:t>
      </w:r>
      <w:proofErr w:type="spellEnd"/>
      <w:r w:rsidRPr="00D17952">
        <w:rPr>
          <w:sz w:val="22"/>
          <w:szCs w:val="22"/>
          <w:lang w:val="en-GB"/>
        </w:rPr>
        <w:t xml:space="preserve"> Endocrinology, Buenos</w:t>
      </w:r>
      <w:r w:rsidR="00F723C8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Aires, Argentina</w:t>
      </w:r>
    </w:p>
    <w:p w14:paraId="4578A1E4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200</w:t>
      </w:r>
      <w:r w:rsidR="00AA58EC">
        <w:rPr>
          <w:sz w:val="22"/>
          <w:szCs w:val="22"/>
          <w:lang w:val="en-GB"/>
        </w:rPr>
        <w:t xml:space="preserve">0 </w:t>
      </w:r>
      <w:r>
        <w:rPr>
          <w:sz w:val="22"/>
          <w:szCs w:val="22"/>
          <w:lang w:val="en-GB"/>
        </w:rPr>
        <w:t xml:space="preserve">   </w:t>
      </w:r>
      <w:r w:rsidR="001E0E41">
        <w:rPr>
          <w:sz w:val="22"/>
          <w:szCs w:val="22"/>
          <w:lang w:val="en-GB"/>
        </w:rPr>
        <w:t xml:space="preserve"> </w:t>
      </w:r>
      <w:r w:rsidR="006B553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Annual Congress of Japan Society of Sterility and Fertility, Kobe, Japan </w:t>
      </w:r>
    </w:p>
    <w:p w14:paraId="3FE78258" w14:textId="77777777" w:rsidR="00D17952" w:rsidRPr="00D17952" w:rsidRDefault="00D17952" w:rsidP="005D38ED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2001</w:t>
      </w:r>
      <w:r w:rsidRPr="00D17952">
        <w:rPr>
          <w:sz w:val="22"/>
          <w:szCs w:val="22"/>
          <w:lang w:val="en-GB"/>
        </w:rPr>
        <w:tab/>
      </w:r>
      <w:r w:rsidR="006B553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9th World Congress of Gynaecology and Endocrinology, Hong Kong, Japa</w:t>
      </w:r>
      <w:r w:rsidR="005D38ED">
        <w:rPr>
          <w:sz w:val="22"/>
          <w:szCs w:val="22"/>
          <w:lang w:val="en-GB"/>
        </w:rPr>
        <w:t>n</w:t>
      </w:r>
      <w:r w:rsidRPr="00D17952">
        <w:rPr>
          <w:sz w:val="22"/>
          <w:szCs w:val="22"/>
          <w:lang w:val="en-GB"/>
        </w:rPr>
        <w:tab/>
      </w:r>
      <w:r w:rsidR="006B5536">
        <w:rPr>
          <w:sz w:val="22"/>
          <w:szCs w:val="22"/>
          <w:lang w:val="en-GB"/>
        </w:rPr>
        <w:t xml:space="preserve"> </w:t>
      </w:r>
    </w:p>
    <w:p w14:paraId="2F802DA1" w14:textId="77777777" w:rsidR="00D17952" w:rsidRPr="00D17952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2003</w:t>
      </w:r>
      <w:r w:rsidR="00AA58EC">
        <w:rPr>
          <w:sz w:val="22"/>
          <w:szCs w:val="22"/>
          <w:lang w:val="en-GB"/>
        </w:rPr>
        <w:t xml:space="preserve">.    </w:t>
      </w:r>
      <w:r w:rsidRPr="00D17952">
        <w:rPr>
          <w:sz w:val="22"/>
          <w:szCs w:val="22"/>
          <w:lang w:val="en-GB"/>
        </w:rPr>
        <w:t>19th Annual meeting ESHRE, Madrid, Spain</w:t>
      </w:r>
    </w:p>
    <w:p w14:paraId="63635426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 xml:space="preserve">       </w:t>
      </w:r>
      <w:r w:rsidRPr="00D17952">
        <w:rPr>
          <w:sz w:val="22"/>
          <w:szCs w:val="22"/>
          <w:lang w:val="en-GB"/>
        </w:rPr>
        <w:t xml:space="preserve">Key Note Lecture FIGO World Congress Obstetrics and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 xml:space="preserve">, Santiago, Chile </w:t>
      </w:r>
    </w:p>
    <w:p w14:paraId="74A02DC3" w14:textId="77777777" w:rsidR="00D17952" w:rsidRPr="00D17952" w:rsidRDefault="00D17952" w:rsidP="00C47DB1">
      <w:pPr>
        <w:pStyle w:val="Corpotesto"/>
        <w:spacing w:after="0"/>
        <w:ind w:left="1080" w:hanging="72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2004</w:t>
      </w:r>
      <w:r w:rsidRPr="00D17952">
        <w:rPr>
          <w:sz w:val="22"/>
          <w:szCs w:val="22"/>
          <w:lang w:val="en-GB"/>
        </w:rPr>
        <w:tab/>
        <w:t>20th Annual Meeting of the ESHRE, Berlin, Germany</w:t>
      </w:r>
    </w:p>
    <w:p w14:paraId="40088AA0" w14:textId="77777777" w:rsidR="00D17952" w:rsidRPr="00AA58EC" w:rsidRDefault="00D17952" w:rsidP="00AA58E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2005</w:t>
      </w:r>
      <w:r w:rsidRPr="00D17952">
        <w:rPr>
          <w:sz w:val="22"/>
          <w:szCs w:val="22"/>
          <w:lang w:val="en-GB"/>
        </w:rPr>
        <w:tab/>
        <w:t>21th Annual Meeting ESHRE, Copenhagen, Denmar</w:t>
      </w:r>
      <w:r w:rsidR="00AA58EC">
        <w:rPr>
          <w:sz w:val="22"/>
          <w:szCs w:val="22"/>
          <w:lang w:val="en-GB"/>
        </w:rPr>
        <w:t>k</w:t>
      </w:r>
    </w:p>
    <w:p w14:paraId="22BAEE79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2006 </w:t>
      </w:r>
      <w:r w:rsidR="00AA58EC">
        <w:rPr>
          <w:sz w:val="22"/>
          <w:szCs w:val="22"/>
          <w:lang w:val="en-GB"/>
        </w:rPr>
        <w:t xml:space="preserve">     </w:t>
      </w:r>
      <w:r w:rsidRPr="00D17952">
        <w:rPr>
          <w:sz w:val="22"/>
          <w:szCs w:val="22"/>
          <w:lang w:val="en-GB"/>
        </w:rPr>
        <w:t xml:space="preserve">XVIII FIGO World Congress of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 xml:space="preserve"> and Obstetrics, Kuala Lumpur, Malaysia</w:t>
      </w:r>
    </w:p>
    <w:p w14:paraId="785B6355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2007     </w:t>
      </w:r>
      <w:r w:rsidRPr="00D17952">
        <w:rPr>
          <w:sz w:val="22"/>
          <w:szCs w:val="22"/>
          <w:lang w:val="en-GB"/>
        </w:rPr>
        <w:t xml:space="preserve">Annual Congress of the Japanese Society of Obstetrics and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>, Kyoto, Japan</w:t>
      </w:r>
    </w:p>
    <w:p w14:paraId="64FEA9BD" w14:textId="77777777" w:rsidR="00D17952" w:rsidRPr="00D17952" w:rsidRDefault="00D17952" w:rsidP="00523F67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</w:t>
      </w:r>
      <w:r w:rsidRPr="00D17952">
        <w:rPr>
          <w:sz w:val="22"/>
          <w:szCs w:val="22"/>
          <w:lang w:val="en-GB"/>
        </w:rPr>
        <w:t>Annual Congress of the Hellenic Society of Fertility and Sterility, Thessaloniki, Greece</w:t>
      </w:r>
      <w:r w:rsidR="009154F0">
        <w:rPr>
          <w:sz w:val="22"/>
          <w:szCs w:val="22"/>
          <w:lang w:val="en-GB"/>
        </w:rPr>
        <w:t xml:space="preserve">  </w:t>
      </w: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</w:t>
      </w:r>
    </w:p>
    <w:p w14:paraId="18C2AD3A" w14:textId="77777777" w:rsidR="00D17952" w:rsidRPr="00D17952" w:rsidRDefault="00523F67" w:rsidP="00523F67">
      <w:pPr>
        <w:pStyle w:val="Corpotesto"/>
        <w:spacing w:after="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</w:t>
      </w:r>
      <w:r w:rsidR="006B5536">
        <w:rPr>
          <w:sz w:val="22"/>
          <w:szCs w:val="22"/>
          <w:lang w:val="en-GB"/>
        </w:rPr>
        <w:t xml:space="preserve">2009    </w:t>
      </w:r>
      <w:r w:rsidR="00D17952" w:rsidRPr="00D17952">
        <w:rPr>
          <w:sz w:val="22"/>
          <w:szCs w:val="22"/>
          <w:lang w:val="en-GB"/>
        </w:rPr>
        <w:t xml:space="preserve">11th Hellenic Congress in Obstetrics and </w:t>
      </w:r>
      <w:proofErr w:type="spellStart"/>
      <w:r w:rsidR="00D17952" w:rsidRPr="00D17952">
        <w:rPr>
          <w:sz w:val="22"/>
          <w:szCs w:val="22"/>
          <w:lang w:val="en-GB"/>
        </w:rPr>
        <w:t>Gynecology</w:t>
      </w:r>
      <w:proofErr w:type="spellEnd"/>
      <w:r w:rsidR="00D17952" w:rsidRPr="00D17952">
        <w:rPr>
          <w:sz w:val="22"/>
          <w:szCs w:val="22"/>
          <w:lang w:val="en-GB"/>
        </w:rPr>
        <w:t>, Athens, Greece</w:t>
      </w:r>
    </w:p>
    <w:p w14:paraId="7F7C3D51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 </w:t>
      </w:r>
      <w:r w:rsidRPr="00D17952">
        <w:rPr>
          <w:sz w:val="22"/>
          <w:szCs w:val="22"/>
          <w:lang w:val="en-GB"/>
        </w:rPr>
        <w:t xml:space="preserve">3rd International SGI Summit Sendai, Japan </w:t>
      </w:r>
    </w:p>
    <w:p w14:paraId="5C4955EB" w14:textId="77777777" w:rsidR="00D17952" w:rsidRPr="001C3223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2010</w:t>
      </w:r>
      <w:r w:rsidRPr="00D17952">
        <w:rPr>
          <w:sz w:val="22"/>
          <w:szCs w:val="22"/>
          <w:lang w:val="en-GB"/>
        </w:rPr>
        <w:tab/>
        <w:t>EBCOG Congress, Antwerpen, Belgiu</w:t>
      </w:r>
      <w:r w:rsidR="001C3223">
        <w:rPr>
          <w:sz w:val="22"/>
          <w:szCs w:val="22"/>
          <w:lang w:val="en-GB"/>
        </w:rPr>
        <w:t>m</w:t>
      </w:r>
    </w:p>
    <w:p w14:paraId="0471FE34" w14:textId="77777777" w:rsidR="00D17952" w:rsidRPr="00D17952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2011</w:t>
      </w:r>
      <w:r w:rsidRPr="00D17952">
        <w:rPr>
          <w:sz w:val="22"/>
          <w:szCs w:val="22"/>
          <w:lang w:val="en-GB"/>
        </w:rPr>
        <w:tab/>
        <w:t>SGI Annual Meeting, Miami, California, US</w:t>
      </w:r>
      <w:r w:rsidR="001C3223">
        <w:rPr>
          <w:sz w:val="22"/>
          <w:szCs w:val="22"/>
          <w:lang w:val="en-GB"/>
        </w:rPr>
        <w:t>A</w:t>
      </w:r>
    </w:p>
    <w:p w14:paraId="2431BE99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</w:t>
      </w:r>
      <w:r w:rsidR="00C47DB1">
        <w:rPr>
          <w:sz w:val="22"/>
          <w:szCs w:val="22"/>
          <w:lang w:val="en-GB"/>
        </w:rPr>
        <w:tab/>
      </w:r>
      <w:r w:rsidRPr="00D17952">
        <w:rPr>
          <w:sz w:val="22"/>
          <w:szCs w:val="22"/>
          <w:lang w:val="en-GB"/>
        </w:rPr>
        <w:t>World of Endometriosis Society, Montpellier, France</w:t>
      </w:r>
    </w:p>
    <w:p w14:paraId="2369C5C8" w14:textId="77777777" w:rsidR="00D17952" w:rsidRPr="00D17952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</w:t>
      </w:r>
      <w:r w:rsidR="00512AC4">
        <w:rPr>
          <w:sz w:val="22"/>
          <w:szCs w:val="22"/>
          <w:lang w:val="en-GB"/>
        </w:rPr>
        <w:t xml:space="preserve"> </w:t>
      </w:r>
      <w:r w:rsidR="009154F0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European Society of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>, Copenhagen, Denmark</w:t>
      </w:r>
    </w:p>
    <w:p w14:paraId="2BD54719" w14:textId="77777777" w:rsidR="00D17952" w:rsidRPr="00D17952" w:rsidRDefault="009154F0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2012    </w:t>
      </w:r>
      <w:r w:rsidR="00512AC4">
        <w:rPr>
          <w:sz w:val="22"/>
          <w:szCs w:val="22"/>
          <w:lang w:val="en-GB"/>
        </w:rPr>
        <w:t xml:space="preserve"> </w:t>
      </w:r>
      <w:r w:rsidR="00D17952" w:rsidRPr="00D17952">
        <w:rPr>
          <w:sz w:val="22"/>
          <w:szCs w:val="22"/>
          <w:lang w:val="en-GB"/>
        </w:rPr>
        <w:t>6th International Congress on Reproductive Medicine, Moscow, Russia</w:t>
      </w:r>
    </w:p>
    <w:p w14:paraId="301561D3" w14:textId="77777777" w:rsidR="00D17952" w:rsidRPr="00D17952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</w:t>
      </w:r>
      <w:r w:rsidRPr="00D17952">
        <w:rPr>
          <w:sz w:val="22"/>
          <w:szCs w:val="22"/>
          <w:lang w:val="en-GB"/>
        </w:rPr>
        <w:t>SGI Annual Meeting, San Diego, California, USA</w:t>
      </w:r>
    </w:p>
    <w:p w14:paraId="3F56AA07" w14:textId="77777777" w:rsidR="00D17952" w:rsidRPr="00D17952" w:rsidRDefault="00D17952" w:rsidP="009F2372">
      <w:pPr>
        <w:pStyle w:val="Corpotesto"/>
        <w:spacing w:after="0"/>
        <w:ind w:left="108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28th Annual Meeting of the ESHRE, Istanbul, Turkey</w:t>
      </w:r>
    </w:p>
    <w:p w14:paraId="7AC5A83B" w14:textId="77777777" w:rsidR="00D17952" w:rsidRPr="00625DEA" w:rsidRDefault="009154F0" w:rsidP="00625DEA">
      <w:pPr>
        <w:pStyle w:val="Corpotesto"/>
        <w:spacing w:after="0"/>
        <w:ind w:left="360"/>
        <w:jc w:val="both"/>
        <w:rPr>
          <w:sz w:val="22"/>
          <w:szCs w:val="22"/>
        </w:rPr>
      </w:pPr>
      <w:r w:rsidRPr="006D7119">
        <w:rPr>
          <w:sz w:val="22"/>
          <w:szCs w:val="22"/>
        </w:rPr>
        <w:t>2013</w:t>
      </w:r>
      <w:r w:rsidRPr="006D7119">
        <w:rPr>
          <w:sz w:val="22"/>
          <w:szCs w:val="22"/>
        </w:rPr>
        <w:tab/>
        <w:t>SGI Ann</w:t>
      </w:r>
      <w:r w:rsidR="00D17952" w:rsidRPr="006D7119">
        <w:rPr>
          <w:sz w:val="22"/>
          <w:szCs w:val="22"/>
        </w:rPr>
        <w:t>ual Meeting, Orlando, USA</w:t>
      </w:r>
      <w:r w:rsidR="00D17952" w:rsidRPr="00D17952">
        <w:rPr>
          <w:sz w:val="22"/>
          <w:szCs w:val="22"/>
          <w:lang w:val="en-GB"/>
        </w:rPr>
        <w:tab/>
      </w:r>
    </w:p>
    <w:p w14:paraId="0BD3C989" w14:textId="77777777" w:rsidR="00D17952" w:rsidRPr="00D17952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201</w:t>
      </w:r>
      <w:r w:rsidR="001C3223">
        <w:rPr>
          <w:sz w:val="22"/>
          <w:szCs w:val="22"/>
          <w:lang w:val="en-GB"/>
        </w:rPr>
        <w:t>4</w:t>
      </w:r>
      <w:r w:rsidRPr="00D17952">
        <w:rPr>
          <w:sz w:val="22"/>
          <w:szCs w:val="22"/>
          <w:lang w:val="en-GB"/>
        </w:rPr>
        <w:t xml:space="preserve"> </w:t>
      </w:r>
      <w:r w:rsidR="001C3223">
        <w:rPr>
          <w:sz w:val="22"/>
          <w:szCs w:val="22"/>
          <w:lang w:val="en-GB"/>
        </w:rPr>
        <w:t xml:space="preserve">    </w:t>
      </w:r>
      <w:r w:rsidRPr="00D17952">
        <w:rPr>
          <w:sz w:val="22"/>
          <w:szCs w:val="22"/>
          <w:lang w:val="en-GB"/>
        </w:rPr>
        <w:t>12th World Congress on Endometriosis, San Paulo, Brazil</w:t>
      </w:r>
    </w:p>
    <w:p w14:paraId="56E74809" w14:textId="77777777" w:rsidR="00D17952" w:rsidRPr="00D17952" w:rsidRDefault="009154F0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2015</w:t>
      </w:r>
      <w:r>
        <w:rPr>
          <w:sz w:val="22"/>
          <w:szCs w:val="22"/>
          <w:lang w:val="en-GB"/>
        </w:rPr>
        <w:tab/>
        <w:t xml:space="preserve">1st </w:t>
      </w:r>
      <w:r w:rsidR="00D17952" w:rsidRPr="00D17952">
        <w:rPr>
          <w:sz w:val="22"/>
          <w:szCs w:val="22"/>
          <w:lang w:val="en-GB"/>
        </w:rPr>
        <w:t>Congress of Society Endometriosis and Uterine Disorders (SEUD), Paris, France</w:t>
      </w:r>
      <w:r>
        <w:rPr>
          <w:sz w:val="22"/>
          <w:szCs w:val="22"/>
          <w:lang w:val="en-GB"/>
        </w:rPr>
        <w:t xml:space="preserve">    </w:t>
      </w:r>
    </w:p>
    <w:p w14:paraId="01C3751D" w14:textId="77777777" w:rsidR="00D17952" w:rsidRPr="00D17952" w:rsidRDefault="00D17952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 </w:t>
      </w:r>
      <w:r w:rsidRPr="00D17952">
        <w:rPr>
          <w:sz w:val="22"/>
          <w:szCs w:val="22"/>
          <w:lang w:val="en-GB"/>
        </w:rPr>
        <w:t xml:space="preserve">11th Congress of the European Society of </w:t>
      </w:r>
      <w:proofErr w:type="spellStart"/>
      <w:r w:rsidRPr="00D17952">
        <w:rPr>
          <w:sz w:val="22"/>
          <w:szCs w:val="22"/>
          <w:lang w:val="en-GB"/>
        </w:rPr>
        <w:t>Gynecology</w:t>
      </w:r>
      <w:proofErr w:type="spellEnd"/>
      <w:r w:rsidRPr="00D17952">
        <w:rPr>
          <w:sz w:val="22"/>
          <w:szCs w:val="22"/>
          <w:lang w:val="en-GB"/>
        </w:rPr>
        <w:t>, Prague, Czec</w:t>
      </w:r>
      <w:r w:rsidR="00871F05">
        <w:rPr>
          <w:sz w:val="22"/>
          <w:szCs w:val="22"/>
          <w:lang w:val="en-GB"/>
        </w:rPr>
        <w:t xml:space="preserve">h </w:t>
      </w:r>
      <w:proofErr w:type="spellStart"/>
      <w:r w:rsidR="00871F05">
        <w:rPr>
          <w:sz w:val="22"/>
          <w:szCs w:val="22"/>
          <w:lang w:val="en-GB"/>
        </w:rPr>
        <w:t>Republick</w:t>
      </w:r>
      <w:proofErr w:type="spellEnd"/>
      <w:r w:rsidRPr="00D17952">
        <w:rPr>
          <w:sz w:val="22"/>
          <w:szCs w:val="22"/>
          <w:lang w:val="en-GB"/>
        </w:rPr>
        <w:tab/>
      </w: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 </w:t>
      </w:r>
    </w:p>
    <w:p w14:paraId="427085F8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lastRenderedPageBreak/>
        <w:t>2016</w:t>
      </w:r>
      <w:r w:rsidR="006B5536">
        <w:rPr>
          <w:sz w:val="22"/>
          <w:szCs w:val="22"/>
          <w:lang w:val="en-GB"/>
        </w:rPr>
        <w:t xml:space="preserve">   </w:t>
      </w:r>
      <w:r w:rsidRPr="00D17952">
        <w:rPr>
          <w:sz w:val="22"/>
          <w:szCs w:val="22"/>
          <w:lang w:val="en-GB"/>
        </w:rPr>
        <w:tab/>
        <w:t xml:space="preserve">2nd Congress of SEUD, Barcelona, Spain </w:t>
      </w:r>
    </w:p>
    <w:p w14:paraId="71D049EB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ab/>
      </w:r>
      <w:r w:rsidR="009154F0">
        <w:rPr>
          <w:sz w:val="22"/>
          <w:szCs w:val="22"/>
          <w:lang w:val="en-GB"/>
        </w:rPr>
        <w:t xml:space="preserve">      </w:t>
      </w:r>
      <w:r w:rsidR="006B5536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>5th Asian Conference on Endometriosis, Osaka, Taiwan</w:t>
      </w:r>
    </w:p>
    <w:p w14:paraId="5EB0B082" w14:textId="77777777" w:rsidR="00D17952" w:rsidRPr="00D17952" w:rsidRDefault="00D17952" w:rsidP="00545CCC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>2017     3rd Congress of SEUD</w:t>
      </w:r>
      <w:r w:rsidR="00871F05">
        <w:rPr>
          <w:sz w:val="22"/>
          <w:szCs w:val="22"/>
          <w:lang w:val="en-GB"/>
        </w:rPr>
        <w:t xml:space="preserve">, </w:t>
      </w:r>
      <w:r w:rsidRPr="00D17952">
        <w:rPr>
          <w:sz w:val="22"/>
          <w:szCs w:val="22"/>
          <w:lang w:val="en-GB"/>
        </w:rPr>
        <w:t>Singapore</w:t>
      </w:r>
    </w:p>
    <w:p w14:paraId="3B7059E5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2018  </w:t>
      </w:r>
      <w:r w:rsidR="009154F0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  </w:t>
      </w:r>
      <w:r w:rsidR="009154F0">
        <w:rPr>
          <w:sz w:val="22"/>
          <w:szCs w:val="22"/>
          <w:lang w:val="en-GB"/>
        </w:rPr>
        <w:t xml:space="preserve"> </w:t>
      </w:r>
      <w:r w:rsidRPr="00D17952">
        <w:rPr>
          <w:sz w:val="22"/>
          <w:szCs w:val="22"/>
          <w:lang w:val="en-GB"/>
        </w:rPr>
        <w:t xml:space="preserve">6th Asia-Pacific Association </w:t>
      </w:r>
      <w:proofErr w:type="spellStart"/>
      <w:r w:rsidRPr="00D17952">
        <w:rPr>
          <w:sz w:val="22"/>
          <w:szCs w:val="22"/>
          <w:lang w:val="en-GB"/>
        </w:rPr>
        <w:t>Gynecologic</w:t>
      </w:r>
      <w:proofErr w:type="spellEnd"/>
      <w:r w:rsidRPr="00D17952">
        <w:rPr>
          <w:sz w:val="22"/>
          <w:szCs w:val="22"/>
          <w:lang w:val="en-GB"/>
        </w:rPr>
        <w:t xml:space="preserve"> Endoscopy (APAGE) Regional, Shenyang, China</w:t>
      </w:r>
    </w:p>
    <w:p w14:paraId="60358AE5" w14:textId="77777777" w:rsidR="00D17952" w:rsidRDefault="009154F0" w:rsidP="001C3223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</w:t>
      </w:r>
      <w:r w:rsidR="00D17952" w:rsidRPr="00D17952">
        <w:rPr>
          <w:sz w:val="22"/>
          <w:szCs w:val="22"/>
          <w:lang w:val="en-GB"/>
        </w:rPr>
        <w:t>American Society Reproductive Medicine (ASRM), Denver, US</w:t>
      </w:r>
      <w:r w:rsidR="001C3223">
        <w:rPr>
          <w:sz w:val="22"/>
          <w:szCs w:val="22"/>
          <w:lang w:val="en-GB"/>
        </w:rPr>
        <w:t>A</w:t>
      </w:r>
    </w:p>
    <w:p w14:paraId="011E51D4" w14:textId="77777777" w:rsidR="00EA1F5F" w:rsidRDefault="00EA1F5F" w:rsidP="001C3223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2020     </w:t>
      </w:r>
      <w:r w:rsidR="00FC16ED">
        <w:rPr>
          <w:sz w:val="22"/>
          <w:szCs w:val="22"/>
          <w:lang w:val="en-GB"/>
        </w:rPr>
        <w:t>Web Conference Asia-Pacific Summit on Endom</w:t>
      </w:r>
      <w:r w:rsidR="005D38ED">
        <w:rPr>
          <w:sz w:val="22"/>
          <w:szCs w:val="22"/>
          <w:lang w:val="en-GB"/>
        </w:rPr>
        <w:t>etriosis</w:t>
      </w:r>
    </w:p>
    <w:p w14:paraId="0335F54E" w14:textId="77777777" w:rsidR="001227BC" w:rsidRDefault="001227BC" w:rsidP="005D38ED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2021  </w:t>
      </w:r>
      <w:r w:rsidR="005D38ED">
        <w:rPr>
          <w:sz w:val="22"/>
          <w:szCs w:val="22"/>
          <w:lang w:val="en-GB"/>
        </w:rPr>
        <w:t xml:space="preserve">   </w:t>
      </w:r>
      <w:r>
        <w:rPr>
          <w:sz w:val="22"/>
          <w:szCs w:val="22"/>
          <w:lang w:val="en-GB"/>
        </w:rPr>
        <w:t xml:space="preserve"> Web Congress European Society Contraception</w:t>
      </w:r>
    </w:p>
    <w:p w14:paraId="48106929" w14:textId="77777777" w:rsidR="000949DF" w:rsidRDefault="001227BC" w:rsidP="005D38ED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Web Congress European Menopause Society</w:t>
      </w:r>
    </w:p>
    <w:p w14:paraId="389F153C" w14:textId="77777777" w:rsidR="001227BC" w:rsidRDefault="001227BC" w:rsidP="005D38ED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Congress European Soc</w:t>
      </w:r>
      <w:r w:rsidR="000949DF">
        <w:rPr>
          <w:sz w:val="22"/>
          <w:szCs w:val="22"/>
          <w:lang w:val="en-GB"/>
        </w:rPr>
        <w:t>ie</w:t>
      </w:r>
      <w:r>
        <w:rPr>
          <w:sz w:val="22"/>
          <w:szCs w:val="22"/>
          <w:lang w:val="en-GB"/>
        </w:rPr>
        <w:t xml:space="preserve">ty </w:t>
      </w:r>
      <w:proofErr w:type="spellStart"/>
      <w:r>
        <w:rPr>
          <w:sz w:val="22"/>
          <w:szCs w:val="22"/>
          <w:lang w:val="en-GB"/>
        </w:rPr>
        <w:t>Gynecological</w:t>
      </w:r>
      <w:proofErr w:type="spellEnd"/>
      <w:r>
        <w:rPr>
          <w:sz w:val="22"/>
          <w:szCs w:val="22"/>
          <w:lang w:val="en-GB"/>
        </w:rPr>
        <w:t xml:space="preserve"> Endoscopy</w:t>
      </w:r>
    </w:p>
    <w:p w14:paraId="49FE6707" w14:textId="77777777" w:rsidR="001227BC" w:rsidRDefault="001227BC" w:rsidP="005D38ED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Web Conference Asia Summit on Endometriosi</w:t>
      </w:r>
      <w:r w:rsidR="005D38ED">
        <w:rPr>
          <w:sz w:val="22"/>
          <w:szCs w:val="22"/>
          <w:lang w:val="en-GB"/>
        </w:rPr>
        <w:t>s</w:t>
      </w:r>
    </w:p>
    <w:p w14:paraId="3FC35547" w14:textId="77777777" w:rsidR="001227BC" w:rsidRDefault="001227BC" w:rsidP="001227BC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Web Conference Asian Society Endometriosis (ACE)</w:t>
      </w:r>
    </w:p>
    <w:p w14:paraId="43AB678C" w14:textId="77777777" w:rsidR="001227BC" w:rsidRDefault="001227BC" w:rsidP="001227BC">
      <w:pPr>
        <w:pStyle w:val="Corpotesto"/>
        <w:spacing w:after="0"/>
        <w:ind w:firstLine="36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</w:t>
      </w:r>
      <w:r w:rsidR="00F94C2C">
        <w:rPr>
          <w:sz w:val="22"/>
          <w:szCs w:val="22"/>
          <w:lang w:val="en-GB"/>
        </w:rPr>
        <w:t>6</w:t>
      </w:r>
      <w:r w:rsidR="00F94C2C" w:rsidRPr="00F94C2C">
        <w:rPr>
          <w:sz w:val="22"/>
          <w:szCs w:val="22"/>
          <w:vertAlign w:val="superscript"/>
          <w:lang w:val="en-GB"/>
        </w:rPr>
        <w:t>th</w:t>
      </w:r>
      <w:r w:rsidR="00F94C2C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Congress</w:t>
      </w:r>
      <w:r w:rsidR="00F94C2C">
        <w:rPr>
          <w:sz w:val="22"/>
          <w:szCs w:val="22"/>
          <w:lang w:val="en-GB"/>
        </w:rPr>
        <w:t xml:space="preserve"> of SEUD, Stockholm, Sweden</w:t>
      </w:r>
      <w:r>
        <w:rPr>
          <w:sz w:val="22"/>
          <w:szCs w:val="22"/>
          <w:lang w:val="en-GB"/>
        </w:rPr>
        <w:t xml:space="preserve"> </w:t>
      </w:r>
    </w:p>
    <w:p w14:paraId="21B04F23" w14:textId="77777777" w:rsidR="00A87389" w:rsidRDefault="00A87389" w:rsidP="00A87389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2022       8</w:t>
      </w:r>
      <w:r w:rsidR="00545CCC">
        <w:rPr>
          <w:sz w:val="22"/>
          <w:szCs w:val="22"/>
          <w:lang w:val="en-GB"/>
        </w:rPr>
        <w:t>th</w:t>
      </w:r>
      <w:r>
        <w:rPr>
          <w:sz w:val="22"/>
          <w:szCs w:val="22"/>
          <w:lang w:val="en-GB"/>
        </w:rPr>
        <w:t xml:space="preserve"> SEUD Congress Athens, Greece</w:t>
      </w:r>
    </w:p>
    <w:p w14:paraId="03D8AD10" w14:textId="77777777" w:rsidR="00545CCC" w:rsidRDefault="00A87389" w:rsidP="00A87389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2024      10</w:t>
      </w:r>
      <w:r w:rsidR="00545CCC">
        <w:rPr>
          <w:sz w:val="22"/>
          <w:szCs w:val="22"/>
          <w:lang w:val="en-GB"/>
        </w:rPr>
        <w:t>th</w:t>
      </w:r>
      <w:r>
        <w:rPr>
          <w:sz w:val="22"/>
          <w:szCs w:val="22"/>
          <w:lang w:val="en-GB"/>
        </w:rPr>
        <w:t xml:space="preserve"> SEUD Congress, Geneva, Switzerland</w:t>
      </w:r>
    </w:p>
    <w:p w14:paraId="2A73ECE5" w14:textId="77777777" w:rsidR="00CF048A" w:rsidRDefault="00CF048A" w:rsidP="00A87389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2025       11</w:t>
      </w:r>
      <w:r w:rsidR="00545CCC">
        <w:rPr>
          <w:sz w:val="22"/>
          <w:szCs w:val="22"/>
          <w:lang w:val="en-GB"/>
        </w:rPr>
        <w:t>th</w:t>
      </w:r>
      <w:r>
        <w:rPr>
          <w:sz w:val="22"/>
          <w:szCs w:val="22"/>
          <w:lang w:val="en-GB"/>
        </w:rPr>
        <w:t xml:space="preserve"> SEUD Congress, Prague, Czeck Republic</w:t>
      </w:r>
    </w:p>
    <w:p w14:paraId="3C53DBDE" w14:textId="77777777" w:rsidR="00CF048A" w:rsidRDefault="00CF048A" w:rsidP="00A87389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Congress of the Portuguese Society Ob &amp;Gyn, Lisboa, Portugal</w:t>
      </w:r>
    </w:p>
    <w:p w14:paraId="466173A2" w14:textId="580BE995" w:rsidR="00D82BED" w:rsidRDefault="00D82BED" w:rsidP="00A87389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2026       12</w:t>
      </w:r>
      <w:r w:rsidRPr="00D82BED">
        <w:rPr>
          <w:sz w:val="22"/>
          <w:szCs w:val="22"/>
          <w:vertAlign w:val="superscript"/>
          <w:lang w:val="en-GB"/>
        </w:rPr>
        <w:t>th</w:t>
      </w:r>
      <w:r>
        <w:rPr>
          <w:sz w:val="22"/>
          <w:szCs w:val="22"/>
          <w:lang w:val="en-GB"/>
        </w:rPr>
        <w:t xml:space="preserve"> SEUD Congress Frankfurt, Germany</w:t>
      </w:r>
    </w:p>
    <w:p w14:paraId="7826A2D8" w14:textId="77777777" w:rsidR="00625DEA" w:rsidRDefault="00A87389" w:rsidP="00625DEA">
      <w:pPr>
        <w:pStyle w:val="Corpotes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</w:t>
      </w:r>
    </w:p>
    <w:p w14:paraId="7D423871" w14:textId="77777777" w:rsidR="00D17952" w:rsidRPr="00625DEA" w:rsidRDefault="00D17952" w:rsidP="00625DEA">
      <w:pPr>
        <w:pStyle w:val="Corpotesto"/>
        <w:rPr>
          <w:sz w:val="22"/>
          <w:szCs w:val="22"/>
          <w:lang w:val="en-GB"/>
        </w:rPr>
      </w:pPr>
      <w:r w:rsidRPr="009154F0">
        <w:rPr>
          <w:b/>
          <w:sz w:val="22"/>
          <w:szCs w:val="22"/>
          <w:lang w:val="en-GB"/>
        </w:rPr>
        <w:t>ORGANIZATION OF SCIENTIFIC MEETINGS</w:t>
      </w:r>
    </w:p>
    <w:p w14:paraId="707C508B" w14:textId="77777777" w:rsidR="00D17952" w:rsidRPr="00CF048A" w:rsidRDefault="00D17952" w:rsidP="00CF048A">
      <w:pPr>
        <w:pStyle w:val="Corpotesto"/>
        <w:spacing w:after="0"/>
        <w:ind w:left="360"/>
        <w:jc w:val="both"/>
        <w:rPr>
          <w:b/>
          <w:sz w:val="22"/>
          <w:szCs w:val="22"/>
          <w:u w:val="single"/>
          <w:lang w:val="en-GB"/>
        </w:rPr>
      </w:pPr>
      <w:r w:rsidRPr="00D17952">
        <w:rPr>
          <w:sz w:val="22"/>
          <w:szCs w:val="22"/>
          <w:lang w:val="en-GB"/>
        </w:rPr>
        <w:t xml:space="preserve">-  </w:t>
      </w:r>
      <w:r w:rsidRPr="009154F0">
        <w:rPr>
          <w:b/>
          <w:sz w:val="22"/>
          <w:szCs w:val="22"/>
          <w:u w:val="single"/>
          <w:lang w:val="en-GB"/>
        </w:rPr>
        <w:t xml:space="preserve">Member of the Scientific </w:t>
      </w:r>
      <w:r w:rsidRPr="00CF048A">
        <w:rPr>
          <w:b/>
          <w:sz w:val="22"/>
          <w:szCs w:val="22"/>
          <w:u w:val="single"/>
          <w:lang w:val="en-GB"/>
        </w:rPr>
        <w:t>Board of</w:t>
      </w:r>
      <w:r w:rsidR="00CF048A" w:rsidRPr="00CF048A">
        <w:rPr>
          <w:b/>
          <w:sz w:val="22"/>
          <w:szCs w:val="22"/>
          <w:u w:val="single"/>
          <w:lang w:val="en-GB"/>
        </w:rPr>
        <w:t xml:space="preserve"> </w:t>
      </w:r>
      <w:r w:rsidRPr="00CF048A">
        <w:rPr>
          <w:b/>
          <w:sz w:val="22"/>
          <w:szCs w:val="22"/>
          <w:u w:val="single"/>
          <w:lang w:val="en-GB"/>
        </w:rPr>
        <w:t>International Meetings</w:t>
      </w:r>
      <w:r w:rsidR="00CF048A" w:rsidRPr="00CF048A">
        <w:rPr>
          <w:b/>
          <w:sz w:val="22"/>
          <w:szCs w:val="22"/>
          <w:u w:val="single"/>
          <w:lang w:val="en-GB"/>
        </w:rPr>
        <w:t xml:space="preserve"> (n=25)</w:t>
      </w:r>
      <w:r w:rsidRPr="00CF048A">
        <w:rPr>
          <w:b/>
          <w:sz w:val="22"/>
          <w:szCs w:val="22"/>
          <w:u w:val="single"/>
          <w:lang w:val="en-GB"/>
        </w:rPr>
        <w:t xml:space="preserve"> </w:t>
      </w:r>
    </w:p>
    <w:p w14:paraId="6C2ACA52" w14:textId="77777777" w:rsidR="00D17952" w:rsidRPr="00CF048A" w:rsidRDefault="00D17952" w:rsidP="009154F0">
      <w:pPr>
        <w:pStyle w:val="Corpotesto"/>
        <w:spacing w:after="0"/>
        <w:ind w:left="360"/>
        <w:jc w:val="both"/>
        <w:rPr>
          <w:b/>
          <w:sz w:val="22"/>
          <w:szCs w:val="22"/>
          <w:u w:val="single"/>
          <w:lang w:val="en-GB"/>
        </w:rPr>
      </w:pPr>
    </w:p>
    <w:p w14:paraId="40A0A64C" w14:textId="77777777" w:rsidR="00D17952" w:rsidRP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- </w:t>
      </w:r>
      <w:r w:rsidRPr="009154F0">
        <w:rPr>
          <w:b/>
          <w:sz w:val="22"/>
          <w:szCs w:val="22"/>
          <w:u w:val="single"/>
          <w:lang w:val="en-GB"/>
        </w:rPr>
        <w:t xml:space="preserve">Scientific Secretary </w:t>
      </w:r>
      <w:r w:rsidR="00871F05">
        <w:rPr>
          <w:b/>
          <w:sz w:val="22"/>
          <w:szCs w:val="22"/>
          <w:u w:val="single"/>
          <w:lang w:val="en-GB"/>
        </w:rPr>
        <w:t xml:space="preserve">of </w:t>
      </w:r>
      <w:r w:rsidRPr="009154F0">
        <w:rPr>
          <w:b/>
          <w:sz w:val="22"/>
          <w:szCs w:val="22"/>
          <w:u w:val="single"/>
          <w:lang w:val="en-GB"/>
        </w:rPr>
        <w:t>International Meetings</w:t>
      </w:r>
      <w:r w:rsidR="00871F05">
        <w:rPr>
          <w:b/>
          <w:sz w:val="22"/>
          <w:szCs w:val="22"/>
          <w:u w:val="single"/>
          <w:lang w:val="en-GB"/>
        </w:rPr>
        <w:t xml:space="preserve"> (n=20)</w:t>
      </w:r>
    </w:p>
    <w:p w14:paraId="6E188AD9" w14:textId="77777777" w:rsidR="00A87389" w:rsidRDefault="00A87389" w:rsidP="00CF048A">
      <w:pPr>
        <w:pStyle w:val="Corpotesto"/>
        <w:spacing w:after="0"/>
        <w:jc w:val="both"/>
        <w:rPr>
          <w:sz w:val="22"/>
          <w:szCs w:val="22"/>
          <w:lang w:val="en-GB"/>
        </w:rPr>
      </w:pPr>
    </w:p>
    <w:p w14:paraId="3E938D7C" w14:textId="12C08380" w:rsidR="00D17952" w:rsidRDefault="00D17952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  <w:r w:rsidRPr="00D17952">
        <w:rPr>
          <w:sz w:val="22"/>
          <w:szCs w:val="22"/>
          <w:lang w:val="en-GB"/>
        </w:rPr>
        <w:t xml:space="preserve">- </w:t>
      </w:r>
      <w:r w:rsidRPr="009154F0">
        <w:rPr>
          <w:b/>
          <w:sz w:val="22"/>
          <w:szCs w:val="22"/>
          <w:u w:val="single"/>
          <w:lang w:val="en-GB"/>
        </w:rPr>
        <w:t>Presiden</w:t>
      </w:r>
      <w:r w:rsidR="00A87389">
        <w:rPr>
          <w:b/>
          <w:sz w:val="22"/>
          <w:szCs w:val="22"/>
          <w:u w:val="single"/>
          <w:lang w:val="en-GB"/>
        </w:rPr>
        <w:t xml:space="preserve">t of </w:t>
      </w:r>
      <w:proofErr w:type="gramStart"/>
      <w:r w:rsidR="005D38ED">
        <w:rPr>
          <w:b/>
          <w:sz w:val="22"/>
          <w:szCs w:val="22"/>
          <w:u w:val="single"/>
          <w:lang w:val="en-GB"/>
        </w:rPr>
        <w:t xml:space="preserve">International </w:t>
      </w:r>
      <w:r w:rsidR="00A87389">
        <w:rPr>
          <w:b/>
          <w:sz w:val="22"/>
          <w:szCs w:val="22"/>
          <w:u w:val="single"/>
          <w:lang w:val="en-GB"/>
        </w:rPr>
        <w:t xml:space="preserve"> Congresses</w:t>
      </w:r>
      <w:proofErr w:type="gramEnd"/>
      <w:r w:rsidR="005D38ED">
        <w:rPr>
          <w:b/>
          <w:sz w:val="22"/>
          <w:szCs w:val="22"/>
          <w:u w:val="single"/>
          <w:lang w:val="en-GB"/>
        </w:rPr>
        <w:t xml:space="preserve"> (N=1</w:t>
      </w:r>
      <w:r w:rsidR="00D82BED">
        <w:rPr>
          <w:b/>
          <w:sz w:val="22"/>
          <w:szCs w:val="22"/>
          <w:u w:val="single"/>
          <w:lang w:val="en-GB"/>
        </w:rPr>
        <w:t>7</w:t>
      </w:r>
      <w:r w:rsidR="005D38ED">
        <w:rPr>
          <w:b/>
          <w:sz w:val="22"/>
          <w:szCs w:val="22"/>
          <w:u w:val="single"/>
          <w:lang w:val="en-GB"/>
        </w:rPr>
        <w:t>)</w:t>
      </w:r>
      <w:r w:rsidRPr="00D17952">
        <w:rPr>
          <w:sz w:val="22"/>
          <w:szCs w:val="22"/>
          <w:lang w:val="en-GB"/>
        </w:rPr>
        <w:t xml:space="preserve"> </w:t>
      </w:r>
    </w:p>
    <w:p w14:paraId="3DA7A20B" w14:textId="77777777" w:rsidR="005D38ED" w:rsidRDefault="005D38ED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</w:p>
    <w:p w14:paraId="63004B39" w14:textId="77777777" w:rsidR="00625DEA" w:rsidRDefault="00625DEA" w:rsidP="002F2F2E">
      <w:pPr>
        <w:pStyle w:val="Corpotesto"/>
        <w:spacing w:after="0"/>
        <w:jc w:val="both"/>
        <w:rPr>
          <w:sz w:val="22"/>
          <w:szCs w:val="22"/>
          <w:lang w:val="en-GB"/>
        </w:rPr>
      </w:pPr>
    </w:p>
    <w:p w14:paraId="1D52B1A3" w14:textId="77777777" w:rsidR="00625DEA" w:rsidRPr="00D17952" w:rsidRDefault="00625DEA" w:rsidP="009154F0">
      <w:pPr>
        <w:pStyle w:val="Corpotesto"/>
        <w:spacing w:after="0"/>
        <w:ind w:left="360"/>
        <w:jc w:val="both"/>
        <w:rPr>
          <w:sz w:val="22"/>
          <w:szCs w:val="22"/>
          <w:lang w:val="en-GB"/>
        </w:rPr>
      </w:pPr>
    </w:p>
    <w:p w14:paraId="08756B39" w14:textId="22C10363" w:rsidR="00D17952" w:rsidRDefault="00FC16ED" w:rsidP="005D38ED">
      <w:pPr>
        <w:pStyle w:val="Corpotesto"/>
        <w:spacing w:after="0"/>
        <w:jc w:val="both"/>
        <w:rPr>
          <w:b/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</w:t>
      </w:r>
      <w:r w:rsidR="00D17952" w:rsidRPr="009154F0">
        <w:rPr>
          <w:b/>
          <w:sz w:val="22"/>
          <w:szCs w:val="22"/>
          <w:lang w:val="en-GB"/>
        </w:rPr>
        <w:t xml:space="preserve">COORDINATION </w:t>
      </w:r>
      <w:r w:rsidR="005D38ED">
        <w:rPr>
          <w:b/>
          <w:sz w:val="22"/>
          <w:szCs w:val="22"/>
          <w:lang w:val="en-GB"/>
        </w:rPr>
        <w:t>of CLINICAL TRIALS (n=3</w:t>
      </w:r>
      <w:r w:rsidR="00D82BED">
        <w:rPr>
          <w:b/>
          <w:sz w:val="22"/>
          <w:szCs w:val="22"/>
          <w:lang w:val="en-GB"/>
        </w:rPr>
        <w:t>6</w:t>
      </w:r>
      <w:r w:rsidR="005D38ED">
        <w:rPr>
          <w:b/>
          <w:sz w:val="22"/>
          <w:szCs w:val="22"/>
          <w:lang w:val="en-GB"/>
        </w:rPr>
        <w:t>)</w:t>
      </w:r>
    </w:p>
    <w:p w14:paraId="1B9F153E" w14:textId="77777777" w:rsidR="00625DEA" w:rsidRDefault="00625DEA" w:rsidP="005D38ED">
      <w:pPr>
        <w:pStyle w:val="Corpotesto"/>
        <w:spacing w:after="0"/>
        <w:jc w:val="both"/>
        <w:rPr>
          <w:b/>
          <w:sz w:val="22"/>
          <w:szCs w:val="22"/>
          <w:lang w:val="en-GB"/>
        </w:rPr>
      </w:pPr>
    </w:p>
    <w:p w14:paraId="40FEB374" w14:textId="77777777" w:rsidR="00625DEA" w:rsidRPr="005D38ED" w:rsidRDefault="00625DEA" w:rsidP="005D38ED">
      <w:pPr>
        <w:pStyle w:val="Corpotesto"/>
        <w:spacing w:after="0"/>
        <w:jc w:val="both"/>
        <w:rPr>
          <w:b/>
          <w:sz w:val="22"/>
          <w:szCs w:val="22"/>
          <w:lang w:val="en-GB"/>
        </w:rPr>
      </w:pPr>
    </w:p>
    <w:p w14:paraId="0637515F" w14:textId="3C61646A" w:rsidR="003138D2" w:rsidRDefault="003138D2" w:rsidP="001163A9">
      <w:pPr>
        <w:pStyle w:val="Corpotesto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Florence, </w:t>
      </w:r>
      <w:r w:rsidR="0043403E">
        <w:rPr>
          <w:sz w:val="22"/>
          <w:szCs w:val="22"/>
          <w:lang w:val="en-GB"/>
        </w:rPr>
        <w:t>0</w:t>
      </w:r>
      <w:r w:rsidR="00D82BED">
        <w:rPr>
          <w:sz w:val="22"/>
          <w:szCs w:val="22"/>
          <w:lang w:val="en-GB"/>
        </w:rPr>
        <w:t>1</w:t>
      </w:r>
      <w:r w:rsidR="006F5B1A">
        <w:rPr>
          <w:sz w:val="22"/>
          <w:szCs w:val="22"/>
          <w:lang w:val="en-GB"/>
        </w:rPr>
        <w:t>/</w:t>
      </w:r>
      <w:r w:rsidR="00791991">
        <w:rPr>
          <w:sz w:val="22"/>
          <w:szCs w:val="22"/>
          <w:lang w:val="en-GB"/>
        </w:rPr>
        <w:t>0</w:t>
      </w:r>
      <w:r w:rsidR="00D82BED">
        <w:rPr>
          <w:sz w:val="22"/>
          <w:szCs w:val="22"/>
          <w:lang w:val="en-GB"/>
        </w:rPr>
        <w:t>9</w:t>
      </w:r>
      <w:r w:rsidR="006F5B1A">
        <w:rPr>
          <w:sz w:val="22"/>
          <w:szCs w:val="22"/>
          <w:lang w:val="en-GB"/>
        </w:rPr>
        <w:t>/202</w:t>
      </w:r>
      <w:r w:rsidR="0043403E">
        <w:rPr>
          <w:sz w:val="22"/>
          <w:szCs w:val="22"/>
          <w:lang w:val="en-GB"/>
        </w:rPr>
        <w:t>6</w:t>
      </w:r>
      <w:r>
        <w:rPr>
          <w:noProof/>
          <w:sz w:val="22"/>
          <w:szCs w:val="22"/>
          <w:lang w:val="it-IT" w:eastAsia="it-IT"/>
        </w:rPr>
        <w:drawing>
          <wp:inline distT="0" distB="0" distL="0" distR="0" wp14:anchorId="13B2C970" wp14:editId="4CE68176">
            <wp:extent cx="2450686" cy="800501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941" cy="83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C9712" w14:textId="77777777" w:rsidR="00AD0D48" w:rsidRDefault="00AD0D48" w:rsidP="001163A9">
      <w:pPr>
        <w:pStyle w:val="Corpotesto"/>
        <w:jc w:val="both"/>
        <w:rPr>
          <w:sz w:val="22"/>
          <w:szCs w:val="22"/>
          <w:lang w:val="en-GB"/>
        </w:rPr>
      </w:pPr>
    </w:p>
    <w:p w14:paraId="37FF1ACE" w14:textId="0192B9F7" w:rsidR="00AD0D48" w:rsidRPr="00AD0D48" w:rsidRDefault="00AD0D48" w:rsidP="001163A9">
      <w:pPr>
        <w:pStyle w:val="Corpotesto"/>
        <w:jc w:val="both"/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PTRFLC56S15H703N</w:t>
      </w:r>
    </w:p>
    <w:p w14:paraId="2A65E591" w14:textId="77777777" w:rsidR="00AD0D48" w:rsidRPr="00FC16ED" w:rsidRDefault="00AD0D48" w:rsidP="001163A9">
      <w:pPr>
        <w:pStyle w:val="Corpotesto"/>
        <w:jc w:val="both"/>
        <w:rPr>
          <w:sz w:val="22"/>
          <w:szCs w:val="22"/>
          <w:lang w:val="en-GB"/>
        </w:rPr>
      </w:pPr>
    </w:p>
    <w:sectPr w:rsidR="00AD0D48" w:rsidRPr="00FC16ED" w:rsidSect="00BC63CD">
      <w:headerReference w:type="default" r:id="rId10"/>
      <w:footerReference w:type="default" r:id="rId11"/>
      <w:type w:val="continuous"/>
      <w:pgSz w:w="12240" w:h="15840" w:code="1"/>
      <w:pgMar w:top="720" w:right="720" w:bottom="720" w:left="720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3064B" w14:textId="77777777" w:rsidR="007A0C1B" w:rsidRDefault="007A0C1B">
      <w:r>
        <w:separator/>
      </w:r>
    </w:p>
  </w:endnote>
  <w:endnote w:type="continuationSeparator" w:id="0">
    <w:p w14:paraId="1046EF71" w14:textId="77777777" w:rsidR="007A0C1B" w:rsidRDefault="007A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95249429"/>
      <w:docPartObj>
        <w:docPartGallery w:val="Page Numbers (Bottom of Page)"/>
        <w:docPartUnique/>
      </w:docPartObj>
    </w:sdtPr>
    <w:sdtContent>
      <w:p w14:paraId="17D23993" w14:textId="77777777" w:rsidR="002C4C8E" w:rsidRDefault="002C4C8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470" w:rsidRPr="00033470">
          <w:rPr>
            <w:noProof/>
            <w:lang w:val="it-IT"/>
          </w:rPr>
          <w:t>6</w:t>
        </w:r>
        <w:r>
          <w:fldChar w:fldCharType="end"/>
        </w:r>
      </w:p>
    </w:sdtContent>
  </w:sdt>
  <w:p w14:paraId="76F78275" w14:textId="77777777" w:rsidR="00952514" w:rsidRDefault="009525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FAE4FB" w14:textId="77777777" w:rsidR="007A0C1B" w:rsidRDefault="007A0C1B">
      <w:r>
        <w:separator/>
      </w:r>
    </w:p>
  </w:footnote>
  <w:footnote w:type="continuationSeparator" w:id="0">
    <w:p w14:paraId="0D055D65" w14:textId="77777777" w:rsidR="007A0C1B" w:rsidRDefault="007A0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19412E" w14:textId="77777777" w:rsidR="004B4550" w:rsidRDefault="004B4550" w:rsidP="00B16B57">
    <w:pPr>
      <w:pStyle w:val="Intestazione"/>
    </w:pPr>
  </w:p>
  <w:p w14:paraId="58E66943" w14:textId="77777777" w:rsidR="004B4550" w:rsidRDefault="004B45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F8D4E39"/>
    <w:multiLevelType w:val="hybridMultilevel"/>
    <w:tmpl w:val="4BB01616"/>
    <w:lvl w:ilvl="0" w:tplc="26E4645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C01AC7"/>
    <w:multiLevelType w:val="multilevel"/>
    <w:tmpl w:val="D398F1E0"/>
    <w:lvl w:ilvl="0">
      <w:start w:val="2015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365" w:hanging="100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725" w:hanging="100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085" w:hanging="100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2322AD1"/>
    <w:multiLevelType w:val="hybridMultilevel"/>
    <w:tmpl w:val="1468528A"/>
    <w:lvl w:ilvl="0" w:tplc="4684BD64">
      <w:start w:val="2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8E681E"/>
    <w:multiLevelType w:val="singleLevel"/>
    <w:tmpl w:val="04090013"/>
    <w:lvl w:ilvl="0">
      <w:start w:val="5"/>
      <w:numFmt w:val="upperRoman"/>
      <w:pStyle w:val="ReminderList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3E959D2"/>
    <w:multiLevelType w:val="hybridMultilevel"/>
    <w:tmpl w:val="98FCA7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25BBE"/>
    <w:multiLevelType w:val="hybridMultilevel"/>
    <w:tmpl w:val="B88AFBE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71F2E"/>
    <w:multiLevelType w:val="hybridMultilevel"/>
    <w:tmpl w:val="98FCA7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E62D8"/>
    <w:multiLevelType w:val="multilevel"/>
    <w:tmpl w:val="55E0F6FE"/>
    <w:lvl w:ilvl="0">
      <w:start w:val="1"/>
      <w:numFmt w:val="decimal"/>
      <w:pStyle w:val="ReminderList1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564C680D"/>
    <w:multiLevelType w:val="hybridMultilevel"/>
    <w:tmpl w:val="133AFB16"/>
    <w:lvl w:ilvl="0" w:tplc="6868C084">
      <w:start w:val="70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00E61"/>
    <w:multiLevelType w:val="hybridMultilevel"/>
    <w:tmpl w:val="B5B446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34BAF"/>
    <w:multiLevelType w:val="hybridMultilevel"/>
    <w:tmpl w:val="C408D912"/>
    <w:lvl w:ilvl="0" w:tplc="CD6AF69E">
      <w:start w:val="201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3733C"/>
    <w:multiLevelType w:val="hybridMultilevel"/>
    <w:tmpl w:val="075807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C4447"/>
    <w:multiLevelType w:val="singleLevel"/>
    <w:tmpl w:val="04090001"/>
    <w:lvl w:ilvl="0">
      <w:start w:val="1"/>
      <w:numFmt w:val="bullet"/>
      <w:pStyle w:val="Quick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406541216">
    <w:abstractNumId w:val="9"/>
  </w:num>
  <w:num w:numId="2" w16cid:durableId="2024091470">
    <w:abstractNumId w:val="7"/>
  </w:num>
  <w:num w:numId="3" w16cid:durableId="1849098635">
    <w:abstractNumId w:val="6"/>
  </w:num>
  <w:num w:numId="4" w16cid:durableId="1076123287">
    <w:abstractNumId w:val="5"/>
  </w:num>
  <w:num w:numId="5" w16cid:durableId="1361197609">
    <w:abstractNumId w:val="4"/>
  </w:num>
  <w:num w:numId="6" w16cid:durableId="1244991582">
    <w:abstractNumId w:val="8"/>
  </w:num>
  <w:num w:numId="7" w16cid:durableId="1771774544">
    <w:abstractNumId w:val="3"/>
  </w:num>
  <w:num w:numId="8" w16cid:durableId="522211642">
    <w:abstractNumId w:val="2"/>
  </w:num>
  <w:num w:numId="9" w16cid:durableId="1058170622">
    <w:abstractNumId w:val="1"/>
  </w:num>
  <w:num w:numId="10" w16cid:durableId="1118640582">
    <w:abstractNumId w:val="0"/>
  </w:num>
  <w:num w:numId="11" w16cid:durableId="1897163293">
    <w:abstractNumId w:val="0"/>
  </w:num>
  <w:num w:numId="12" w16cid:durableId="2056536723">
    <w:abstractNumId w:val="17"/>
  </w:num>
  <w:num w:numId="13" w16cid:durableId="1703088207">
    <w:abstractNumId w:val="13"/>
  </w:num>
  <w:num w:numId="14" w16cid:durableId="163134863">
    <w:abstractNumId w:val="22"/>
  </w:num>
  <w:num w:numId="15" w16cid:durableId="611205756">
    <w:abstractNumId w:val="14"/>
  </w:num>
  <w:num w:numId="16" w16cid:durableId="2559841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3709706">
    <w:abstractNumId w:val="15"/>
  </w:num>
  <w:num w:numId="18" w16cid:durableId="1938829715">
    <w:abstractNumId w:val="16"/>
  </w:num>
  <w:num w:numId="19" w16cid:durableId="403917407">
    <w:abstractNumId w:val="12"/>
  </w:num>
  <w:num w:numId="20" w16cid:durableId="834960317">
    <w:abstractNumId w:val="10"/>
  </w:num>
  <w:num w:numId="21" w16cid:durableId="1213032078">
    <w:abstractNumId w:val="18"/>
  </w:num>
  <w:num w:numId="22" w16cid:durableId="1479375687">
    <w:abstractNumId w:val="11"/>
  </w:num>
  <w:num w:numId="23" w16cid:durableId="264121388">
    <w:abstractNumId w:val="20"/>
  </w:num>
  <w:num w:numId="24" w16cid:durableId="1175341132">
    <w:abstractNumId w:val="19"/>
  </w:num>
  <w:num w:numId="25" w16cid:durableId="585500241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85"/>
    <w:rsid w:val="0001005D"/>
    <w:rsid w:val="00011F40"/>
    <w:rsid w:val="00020211"/>
    <w:rsid w:val="00023A7A"/>
    <w:rsid w:val="00033470"/>
    <w:rsid w:val="000460B8"/>
    <w:rsid w:val="00046650"/>
    <w:rsid w:val="000520BC"/>
    <w:rsid w:val="00053297"/>
    <w:rsid w:val="0006008E"/>
    <w:rsid w:val="00066417"/>
    <w:rsid w:val="00070E23"/>
    <w:rsid w:val="000917FA"/>
    <w:rsid w:val="000949DF"/>
    <w:rsid w:val="000A6ECF"/>
    <w:rsid w:val="000C0589"/>
    <w:rsid w:val="000D1321"/>
    <w:rsid w:val="000E1316"/>
    <w:rsid w:val="000F13E6"/>
    <w:rsid w:val="000F6735"/>
    <w:rsid w:val="001104FF"/>
    <w:rsid w:val="001163A9"/>
    <w:rsid w:val="001227BC"/>
    <w:rsid w:val="00123A50"/>
    <w:rsid w:val="00134DF3"/>
    <w:rsid w:val="00135484"/>
    <w:rsid w:val="00144101"/>
    <w:rsid w:val="00164588"/>
    <w:rsid w:val="00172179"/>
    <w:rsid w:val="00172947"/>
    <w:rsid w:val="001746BF"/>
    <w:rsid w:val="00184DA8"/>
    <w:rsid w:val="001A5474"/>
    <w:rsid w:val="001A7067"/>
    <w:rsid w:val="001B19E5"/>
    <w:rsid w:val="001B5071"/>
    <w:rsid w:val="001C0113"/>
    <w:rsid w:val="001C3223"/>
    <w:rsid w:val="001C42D1"/>
    <w:rsid w:val="001D6BF0"/>
    <w:rsid w:val="001E0E41"/>
    <w:rsid w:val="0020650F"/>
    <w:rsid w:val="00212B2E"/>
    <w:rsid w:val="00247FD1"/>
    <w:rsid w:val="0025732D"/>
    <w:rsid w:val="00260DD8"/>
    <w:rsid w:val="00274135"/>
    <w:rsid w:val="002804C3"/>
    <w:rsid w:val="00293395"/>
    <w:rsid w:val="002A5783"/>
    <w:rsid w:val="002B0F63"/>
    <w:rsid w:val="002B73A4"/>
    <w:rsid w:val="002C054D"/>
    <w:rsid w:val="002C4C8E"/>
    <w:rsid w:val="002D00D1"/>
    <w:rsid w:val="002E0A7E"/>
    <w:rsid w:val="002E3B6E"/>
    <w:rsid w:val="002E5125"/>
    <w:rsid w:val="002F28D6"/>
    <w:rsid w:val="002F2F2E"/>
    <w:rsid w:val="002F3DCD"/>
    <w:rsid w:val="00311A85"/>
    <w:rsid w:val="003138D2"/>
    <w:rsid w:val="00314AF2"/>
    <w:rsid w:val="0033040B"/>
    <w:rsid w:val="00336DD1"/>
    <w:rsid w:val="00341036"/>
    <w:rsid w:val="003505FF"/>
    <w:rsid w:val="00350C49"/>
    <w:rsid w:val="003630A0"/>
    <w:rsid w:val="003937D2"/>
    <w:rsid w:val="00393E6B"/>
    <w:rsid w:val="003A0754"/>
    <w:rsid w:val="003A1A99"/>
    <w:rsid w:val="003A36D0"/>
    <w:rsid w:val="003A374A"/>
    <w:rsid w:val="003A70D2"/>
    <w:rsid w:val="003B0C8D"/>
    <w:rsid w:val="003B6853"/>
    <w:rsid w:val="003B726B"/>
    <w:rsid w:val="003B7A85"/>
    <w:rsid w:val="003E1FF2"/>
    <w:rsid w:val="003F682D"/>
    <w:rsid w:val="003F6A45"/>
    <w:rsid w:val="00403FA4"/>
    <w:rsid w:val="004049A4"/>
    <w:rsid w:val="004133FD"/>
    <w:rsid w:val="0041363C"/>
    <w:rsid w:val="00420C78"/>
    <w:rsid w:val="00430694"/>
    <w:rsid w:val="0043403E"/>
    <w:rsid w:val="00437CD1"/>
    <w:rsid w:val="004467C4"/>
    <w:rsid w:val="00447420"/>
    <w:rsid w:val="00447877"/>
    <w:rsid w:val="00457210"/>
    <w:rsid w:val="00463A58"/>
    <w:rsid w:val="004759D9"/>
    <w:rsid w:val="00483338"/>
    <w:rsid w:val="004919DA"/>
    <w:rsid w:val="004B4550"/>
    <w:rsid w:val="004D1366"/>
    <w:rsid w:val="004E291E"/>
    <w:rsid w:val="004E3050"/>
    <w:rsid w:val="004E4018"/>
    <w:rsid w:val="004E6736"/>
    <w:rsid w:val="004F3126"/>
    <w:rsid w:val="00512566"/>
    <w:rsid w:val="00512AC4"/>
    <w:rsid w:val="005145BB"/>
    <w:rsid w:val="00517BFD"/>
    <w:rsid w:val="00523F67"/>
    <w:rsid w:val="00534270"/>
    <w:rsid w:val="00542936"/>
    <w:rsid w:val="0054471F"/>
    <w:rsid w:val="00545CCC"/>
    <w:rsid w:val="00570D45"/>
    <w:rsid w:val="005734C2"/>
    <w:rsid w:val="00582EBC"/>
    <w:rsid w:val="00597583"/>
    <w:rsid w:val="005A1736"/>
    <w:rsid w:val="005A2493"/>
    <w:rsid w:val="005A6576"/>
    <w:rsid w:val="005B5489"/>
    <w:rsid w:val="005C2BDD"/>
    <w:rsid w:val="005D38ED"/>
    <w:rsid w:val="005D5BD7"/>
    <w:rsid w:val="005E0080"/>
    <w:rsid w:val="005E6EC6"/>
    <w:rsid w:val="00600C5F"/>
    <w:rsid w:val="00601C69"/>
    <w:rsid w:val="00601D87"/>
    <w:rsid w:val="00620A28"/>
    <w:rsid w:val="00622C0D"/>
    <w:rsid w:val="006233BC"/>
    <w:rsid w:val="00625DEA"/>
    <w:rsid w:val="0063454B"/>
    <w:rsid w:val="00643C9F"/>
    <w:rsid w:val="00644D48"/>
    <w:rsid w:val="006543DF"/>
    <w:rsid w:val="00664BFB"/>
    <w:rsid w:val="00671765"/>
    <w:rsid w:val="006868DD"/>
    <w:rsid w:val="006B5536"/>
    <w:rsid w:val="006B5CBF"/>
    <w:rsid w:val="006C1E1F"/>
    <w:rsid w:val="006C362F"/>
    <w:rsid w:val="006D7119"/>
    <w:rsid w:val="006E7CA0"/>
    <w:rsid w:val="006F40DE"/>
    <w:rsid w:val="006F5B1A"/>
    <w:rsid w:val="00702B8D"/>
    <w:rsid w:val="00722C5C"/>
    <w:rsid w:val="00724D3A"/>
    <w:rsid w:val="007406D3"/>
    <w:rsid w:val="00741141"/>
    <w:rsid w:val="0074460F"/>
    <w:rsid w:val="007521CB"/>
    <w:rsid w:val="007549E0"/>
    <w:rsid w:val="0075739F"/>
    <w:rsid w:val="00764E05"/>
    <w:rsid w:val="00766D0C"/>
    <w:rsid w:val="007716AD"/>
    <w:rsid w:val="00777EA8"/>
    <w:rsid w:val="00783CA5"/>
    <w:rsid w:val="007907E1"/>
    <w:rsid w:val="0079120A"/>
    <w:rsid w:val="00791991"/>
    <w:rsid w:val="007A0C1B"/>
    <w:rsid w:val="007B23F1"/>
    <w:rsid w:val="007D13AA"/>
    <w:rsid w:val="0080470F"/>
    <w:rsid w:val="00817587"/>
    <w:rsid w:val="00835A0E"/>
    <w:rsid w:val="00835E7F"/>
    <w:rsid w:val="00840E0C"/>
    <w:rsid w:val="008423C1"/>
    <w:rsid w:val="00843027"/>
    <w:rsid w:val="00845CA1"/>
    <w:rsid w:val="008560E1"/>
    <w:rsid w:val="008608CE"/>
    <w:rsid w:val="008614C3"/>
    <w:rsid w:val="00871F05"/>
    <w:rsid w:val="00874EBC"/>
    <w:rsid w:val="008A4720"/>
    <w:rsid w:val="008A48B7"/>
    <w:rsid w:val="008A5BC8"/>
    <w:rsid w:val="008A5D1F"/>
    <w:rsid w:val="008B045C"/>
    <w:rsid w:val="008B6BE8"/>
    <w:rsid w:val="008C4885"/>
    <w:rsid w:val="008D21B7"/>
    <w:rsid w:val="00900297"/>
    <w:rsid w:val="009154F0"/>
    <w:rsid w:val="009206CB"/>
    <w:rsid w:val="009211D3"/>
    <w:rsid w:val="00922A7C"/>
    <w:rsid w:val="009311BE"/>
    <w:rsid w:val="00933578"/>
    <w:rsid w:val="00934124"/>
    <w:rsid w:val="00945B5B"/>
    <w:rsid w:val="00952514"/>
    <w:rsid w:val="00966D9D"/>
    <w:rsid w:val="00991267"/>
    <w:rsid w:val="009C222B"/>
    <w:rsid w:val="009C2745"/>
    <w:rsid w:val="009C5A17"/>
    <w:rsid w:val="009D5753"/>
    <w:rsid w:val="009D6904"/>
    <w:rsid w:val="009E5504"/>
    <w:rsid w:val="009F088E"/>
    <w:rsid w:val="009F2372"/>
    <w:rsid w:val="009F72E5"/>
    <w:rsid w:val="00A01AEC"/>
    <w:rsid w:val="00A052D0"/>
    <w:rsid w:val="00A06A25"/>
    <w:rsid w:val="00A10ADF"/>
    <w:rsid w:val="00A1156C"/>
    <w:rsid w:val="00A1604E"/>
    <w:rsid w:val="00A17AA3"/>
    <w:rsid w:val="00A45252"/>
    <w:rsid w:val="00A47263"/>
    <w:rsid w:val="00A5201B"/>
    <w:rsid w:val="00A62F46"/>
    <w:rsid w:val="00A7402F"/>
    <w:rsid w:val="00A838A7"/>
    <w:rsid w:val="00A85E41"/>
    <w:rsid w:val="00A87389"/>
    <w:rsid w:val="00A977DD"/>
    <w:rsid w:val="00AA1CC4"/>
    <w:rsid w:val="00AA416A"/>
    <w:rsid w:val="00AA58EC"/>
    <w:rsid w:val="00AC713A"/>
    <w:rsid w:val="00AC7B06"/>
    <w:rsid w:val="00AD0D48"/>
    <w:rsid w:val="00AD237F"/>
    <w:rsid w:val="00AE41C4"/>
    <w:rsid w:val="00AE6B23"/>
    <w:rsid w:val="00AF40A7"/>
    <w:rsid w:val="00B12588"/>
    <w:rsid w:val="00B16B57"/>
    <w:rsid w:val="00B17734"/>
    <w:rsid w:val="00B26BDB"/>
    <w:rsid w:val="00B329C8"/>
    <w:rsid w:val="00B601D1"/>
    <w:rsid w:val="00B61194"/>
    <w:rsid w:val="00B61A71"/>
    <w:rsid w:val="00B811B4"/>
    <w:rsid w:val="00B8788C"/>
    <w:rsid w:val="00BB269B"/>
    <w:rsid w:val="00BB629D"/>
    <w:rsid w:val="00BC63CD"/>
    <w:rsid w:val="00BD2F7E"/>
    <w:rsid w:val="00BE7EC6"/>
    <w:rsid w:val="00C06871"/>
    <w:rsid w:val="00C12097"/>
    <w:rsid w:val="00C30193"/>
    <w:rsid w:val="00C42106"/>
    <w:rsid w:val="00C47DB1"/>
    <w:rsid w:val="00C5223E"/>
    <w:rsid w:val="00C609BE"/>
    <w:rsid w:val="00C85025"/>
    <w:rsid w:val="00C86873"/>
    <w:rsid w:val="00CB5A5B"/>
    <w:rsid w:val="00CB778B"/>
    <w:rsid w:val="00CB78CB"/>
    <w:rsid w:val="00CC2BAF"/>
    <w:rsid w:val="00CC4AD2"/>
    <w:rsid w:val="00CC7D37"/>
    <w:rsid w:val="00CD1D01"/>
    <w:rsid w:val="00CD3757"/>
    <w:rsid w:val="00CE0951"/>
    <w:rsid w:val="00CE1F45"/>
    <w:rsid w:val="00CE28B2"/>
    <w:rsid w:val="00CE5149"/>
    <w:rsid w:val="00CF048A"/>
    <w:rsid w:val="00CF0867"/>
    <w:rsid w:val="00CF6374"/>
    <w:rsid w:val="00CF68A2"/>
    <w:rsid w:val="00D13C82"/>
    <w:rsid w:val="00D17952"/>
    <w:rsid w:val="00D2091A"/>
    <w:rsid w:val="00D32172"/>
    <w:rsid w:val="00D373EB"/>
    <w:rsid w:val="00D4332B"/>
    <w:rsid w:val="00D46769"/>
    <w:rsid w:val="00D62BF7"/>
    <w:rsid w:val="00D679E5"/>
    <w:rsid w:val="00D716D7"/>
    <w:rsid w:val="00D76706"/>
    <w:rsid w:val="00D82BED"/>
    <w:rsid w:val="00D83360"/>
    <w:rsid w:val="00D953D0"/>
    <w:rsid w:val="00DB6CD6"/>
    <w:rsid w:val="00DE5E1B"/>
    <w:rsid w:val="00E01C43"/>
    <w:rsid w:val="00E078AA"/>
    <w:rsid w:val="00E139A2"/>
    <w:rsid w:val="00E164B3"/>
    <w:rsid w:val="00E239A4"/>
    <w:rsid w:val="00E24284"/>
    <w:rsid w:val="00E25DB1"/>
    <w:rsid w:val="00E3126B"/>
    <w:rsid w:val="00E35AE8"/>
    <w:rsid w:val="00E56DA6"/>
    <w:rsid w:val="00E708EF"/>
    <w:rsid w:val="00E80093"/>
    <w:rsid w:val="00E8676D"/>
    <w:rsid w:val="00E93A36"/>
    <w:rsid w:val="00EA1F5F"/>
    <w:rsid w:val="00EA462A"/>
    <w:rsid w:val="00EA4AF5"/>
    <w:rsid w:val="00EB486C"/>
    <w:rsid w:val="00EC0D52"/>
    <w:rsid w:val="00EE55E8"/>
    <w:rsid w:val="00EF3E2E"/>
    <w:rsid w:val="00EF4B05"/>
    <w:rsid w:val="00F02C2E"/>
    <w:rsid w:val="00F07AB3"/>
    <w:rsid w:val="00F10CA4"/>
    <w:rsid w:val="00F1698D"/>
    <w:rsid w:val="00F21036"/>
    <w:rsid w:val="00F307C3"/>
    <w:rsid w:val="00F313EA"/>
    <w:rsid w:val="00F31EAE"/>
    <w:rsid w:val="00F44E61"/>
    <w:rsid w:val="00F45939"/>
    <w:rsid w:val="00F52155"/>
    <w:rsid w:val="00F57953"/>
    <w:rsid w:val="00F723C8"/>
    <w:rsid w:val="00F80469"/>
    <w:rsid w:val="00F84C45"/>
    <w:rsid w:val="00F92957"/>
    <w:rsid w:val="00F94C2C"/>
    <w:rsid w:val="00FA00C6"/>
    <w:rsid w:val="00FB3394"/>
    <w:rsid w:val="00FC16ED"/>
    <w:rsid w:val="00FC3025"/>
    <w:rsid w:val="00FE4247"/>
    <w:rsid w:val="00FE4E4F"/>
    <w:rsid w:val="00FE76B4"/>
    <w:rsid w:val="00FF13DF"/>
    <w:rsid w:val="00FF2D02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5CB64"/>
  <w15:docId w15:val="{3F81571A-8FC8-41F5-9E83-BDFAC755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</w:pPr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pPr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autoRedefine/>
    <w:pPr>
      <w:numPr>
        <w:numId w:val="1"/>
      </w:numPr>
    </w:pPr>
    <w:rPr>
      <w:rFonts w:ascii="Times" w:hAnsi="Times" w:cs="Times"/>
    </w:rPr>
  </w:style>
  <w:style w:type="paragraph" w:styleId="Puntoelenco2">
    <w:name w:val="List Bullet 2"/>
    <w:basedOn w:val="Normale"/>
    <w:autoRedefine/>
    <w:pPr>
      <w:numPr>
        <w:numId w:val="2"/>
      </w:numPr>
    </w:pPr>
    <w:rPr>
      <w:rFonts w:ascii="Times" w:hAnsi="Times" w:cs="Times"/>
    </w:rPr>
  </w:style>
  <w:style w:type="paragraph" w:styleId="Puntoelenco3">
    <w:name w:val="List Bullet 3"/>
    <w:basedOn w:val="Normale"/>
    <w:autoRedefine/>
    <w:pPr>
      <w:numPr>
        <w:numId w:val="3"/>
      </w:numPr>
    </w:pPr>
    <w:rPr>
      <w:rFonts w:ascii="Times" w:hAnsi="Times" w:cs="Times"/>
    </w:rPr>
  </w:style>
  <w:style w:type="paragraph" w:styleId="Puntoelenco4">
    <w:name w:val="List Bullet 4"/>
    <w:basedOn w:val="Normale"/>
    <w:autoRedefine/>
    <w:pPr>
      <w:numPr>
        <w:numId w:val="4"/>
      </w:numPr>
    </w:pPr>
    <w:rPr>
      <w:rFonts w:ascii="Times" w:hAnsi="Times" w:cs="Times"/>
    </w:rPr>
  </w:style>
  <w:style w:type="paragraph" w:styleId="Puntoelenco5">
    <w:name w:val="List Bullet 5"/>
    <w:basedOn w:val="Normale"/>
    <w:autoRedefine/>
    <w:pPr>
      <w:numPr>
        <w:numId w:val="5"/>
      </w:numPr>
    </w:pPr>
    <w:rPr>
      <w:rFonts w:ascii="Times" w:hAnsi="Times" w:cs="Times"/>
    </w:rPr>
  </w:style>
  <w:style w:type="paragraph" w:styleId="Numeroelenco">
    <w:name w:val="List Number"/>
    <w:basedOn w:val="Normale"/>
    <w:pPr>
      <w:numPr>
        <w:numId w:val="6"/>
      </w:numPr>
    </w:pPr>
    <w:rPr>
      <w:rFonts w:ascii="Times" w:hAnsi="Times" w:cs="Times"/>
    </w:rPr>
  </w:style>
  <w:style w:type="paragraph" w:styleId="Numeroelenco2">
    <w:name w:val="List Number 2"/>
    <w:basedOn w:val="Normale"/>
    <w:pPr>
      <w:numPr>
        <w:numId w:val="7"/>
      </w:numPr>
    </w:pPr>
    <w:rPr>
      <w:rFonts w:ascii="Times" w:hAnsi="Times" w:cs="Times"/>
    </w:rPr>
  </w:style>
  <w:style w:type="paragraph" w:styleId="Numeroelenco3">
    <w:name w:val="List Number 3"/>
    <w:basedOn w:val="Normale"/>
    <w:pPr>
      <w:numPr>
        <w:numId w:val="8"/>
      </w:numPr>
    </w:pPr>
    <w:rPr>
      <w:rFonts w:ascii="Times" w:hAnsi="Times" w:cs="Times"/>
    </w:rPr>
  </w:style>
  <w:style w:type="paragraph" w:styleId="Numeroelenco4">
    <w:name w:val="List Number 4"/>
    <w:basedOn w:val="Normale"/>
    <w:pPr>
      <w:numPr>
        <w:numId w:val="9"/>
      </w:numPr>
    </w:pPr>
    <w:rPr>
      <w:rFonts w:ascii="Times" w:hAnsi="Times" w:cs="Times"/>
    </w:rPr>
  </w:style>
  <w:style w:type="paragraph" w:styleId="Numeroelenco5">
    <w:name w:val="List Number 5"/>
    <w:basedOn w:val="Normale"/>
    <w:pPr>
      <w:numPr>
        <w:numId w:val="10"/>
      </w:numPr>
    </w:pPr>
    <w:rPr>
      <w:rFonts w:ascii="Times" w:hAnsi="Times" w:cs="Times"/>
    </w:rPr>
  </w:style>
  <w:style w:type="paragraph" w:customStyle="1" w:styleId="QuickA">
    <w:name w:val="Quick A."/>
    <w:basedOn w:val="Normale"/>
    <w:pPr>
      <w:widowControl w:val="0"/>
      <w:numPr>
        <w:numId w:val="14"/>
      </w:numPr>
      <w:tabs>
        <w:tab w:val="clear" w:pos="360"/>
      </w:tabs>
      <w:ind w:left="720" w:hanging="720"/>
    </w:pPr>
  </w:style>
  <w:style w:type="paragraph" w:customStyle="1" w:styleId="ReminderList1">
    <w:name w:val="Reminder List 1"/>
    <w:basedOn w:val="Normale"/>
    <w:pPr>
      <w:numPr>
        <w:numId w:val="12"/>
      </w:numPr>
      <w:tabs>
        <w:tab w:val="left" w:pos="360"/>
      </w:tabs>
      <w:spacing w:after="120" w:line="260" w:lineRule="atLeast"/>
      <w:ind w:left="3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ReminderList2">
    <w:name w:val="Reminder List 2"/>
    <w:basedOn w:val="Normale"/>
    <w:pPr>
      <w:tabs>
        <w:tab w:val="left" w:pos="720"/>
        <w:tab w:val="num" w:pos="1800"/>
      </w:tabs>
      <w:spacing w:after="60" w:line="260" w:lineRule="atLeast"/>
      <w:ind w:left="749" w:hanging="360"/>
    </w:pPr>
    <w:rPr>
      <w:rFonts w:ascii="Helvetica" w:hAnsi="Helvetica" w:cs="Helvetica"/>
      <w:color w:val="000000"/>
      <w:sz w:val="22"/>
      <w:szCs w:val="22"/>
    </w:rPr>
  </w:style>
  <w:style w:type="paragraph" w:customStyle="1" w:styleId="ReminderList3">
    <w:name w:val="Reminder List 3"/>
    <w:basedOn w:val="Normale"/>
    <w:pPr>
      <w:numPr>
        <w:numId w:val="13"/>
      </w:numPr>
      <w:tabs>
        <w:tab w:val="left" w:pos="1080"/>
      </w:tabs>
      <w:spacing w:after="60"/>
      <w:ind w:left="1080" w:hanging="360"/>
    </w:pPr>
    <w:rPr>
      <w:rFonts w:ascii="Helvetica" w:hAnsi="Helvetica" w:cs="Helvetica"/>
      <w:sz w:val="22"/>
      <w:szCs w:val="22"/>
    </w:rPr>
  </w:style>
  <w:style w:type="paragraph" w:styleId="Rientrocorpodeltesto">
    <w:name w:val="Body Text Indent"/>
    <w:basedOn w:val="Normale"/>
    <w:pPr>
      <w:ind w:left="720"/>
      <w:jc w:val="both"/>
    </w:pPr>
    <w:rPr>
      <w:rFonts w:ascii="Arial" w:hAnsi="Arial" w:cs="Arial"/>
      <w:color w:val="FF0000"/>
      <w:sz w:val="20"/>
      <w:szCs w:val="20"/>
    </w:rPr>
  </w:style>
  <w:style w:type="paragraph" w:styleId="NormaleWeb">
    <w:name w:val="Normal (Web)"/>
    <w:basedOn w:val="Normale"/>
    <w:pPr>
      <w:autoSpaceDE/>
      <w:autoSpaceDN/>
      <w:spacing w:before="100" w:beforeAutospacing="1" w:after="100" w:afterAutospacing="1"/>
    </w:pPr>
    <w:rPr>
      <w:rFonts w:ascii="Arial" w:eastAsia="Arial Unicode MS" w:hAnsi="Ari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320"/>
        <w:tab w:val="right" w:pos="8640"/>
      </w:tabs>
    </w:pPr>
  </w:style>
  <w:style w:type="paragraph" w:customStyle="1" w:styleId="DataField10pt">
    <w:name w:val="Data Field 10pt"/>
    <w:basedOn w:val="Normale"/>
    <w:rPr>
      <w:rFonts w:ascii="Arial" w:hAnsi="Arial" w:cs="Arial"/>
      <w:sz w:val="20"/>
      <w:szCs w:val="20"/>
    </w:rPr>
  </w:style>
  <w:style w:type="paragraph" w:customStyle="1" w:styleId="DataField11pt-Single">
    <w:name w:val="Data Field 11pt-Single"/>
    <w:basedOn w:val="Normale"/>
    <w:link w:val="DataField11pt-SingleChar"/>
    <w:rsid w:val="00CF68A2"/>
    <w:rPr>
      <w:rFonts w:ascii="Arial" w:hAnsi="Arial" w:cs="Arial"/>
      <w:sz w:val="22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320"/>
        <w:tab w:val="right" w:pos="8640"/>
      </w:tabs>
    </w:pPr>
  </w:style>
  <w:style w:type="character" w:styleId="Numeropagina">
    <w:name w:val="page number"/>
    <w:rPr>
      <w:rFonts w:ascii="Arial" w:hAnsi="Arial"/>
      <w:sz w:val="20"/>
      <w:u w:val="single"/>
    </w:rPr>
  </w:style>
  <w:style w:type="paragraph" w:customStyle="1" w:styleId="FormFooter">
    <w:name w:val="Form Footer"/>
    <w:basedOn w:val="Normale"/>
    <w:pPr>
      <w:tabs>
        <w:tab w:val="center" w:pos="5328"/>
        <w:tab w:val="right" w:pos="10728"/>
      </w:tabs>
      <w:ind w:left="58"/>
    </w:pPr>
    <w:rPr>
      <w:rFonts w:ascii="Arial" w:hAnsi="Arial" w:cs="Arial"/>
      <w:sz w:val="16"/>
      <w:szCs w:val="16"/>
    </w:rPr>
  </w:style>
  <w:style w:type="paragraph" w:customStyle="1" w:styleId="FormFooterBorder">
    <w:name w:val="FormFooter/Border"/>
    <w:basedOn w:val="Pidipagina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customStyle="1" w:styleId="HeadingNote">
    <w:name w:val="Heading Note"/>
    <w:basedOn w:val="Normale"/>
    <w:pPr>
      <w:spacing w:before="40" w:after="40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NameofApplicant">
    <w:name w:val="Name of Applicant"/>
    <w:basedOn w:val="Normale"/>
    <w:rPr>
      <w:rFonts w:ascii="Arial" w:hAnsi="Arial" w:cs="Arial"/>
      <w:sz w:val="16"/>
      <w:szCs w:val="15"/>
    </w:rPr>
  </w:style>
  <w:style w:type="paragraph" w:customStyle="1" w:styleId="Arial10BoldText">
    <w:name w:val="Arial10BoldText"/>
    <w:basedOn w:val="Normale"/>
    <w:pPr>
      <w:spacing w:before="20" w:after="20"/>
    </w:pPr>
    <w:rPr>
      <w:rFonts w:ascii="Arial" w:hAnsi="Arial" w:cs="Arial"/>
      <w:b/>
      <w:bCs/>
      <w:sz w:val="20"/>
      <w:szCs w:val="20"/>
    </w:rPr>
  </w:style>
  <w:style w:type="paragraph" w:customStyle="1" w:styleId="FormFieldCaption">
    <w:name w:val="Form Field Caption"/>
    <w:basedOn w:val="Normale"/>
    <w:pPr>
      <w:tabs>
        <w:tab w:val="left" w:pos="270"/>
      </w:tabs>
    </w:pPr>
    <w:rPr>
      <w:rFonts w:ascii="Arial" w:hAnsi="Arial" w:cs="Arial"/>
      <w:sz w:val="16"/>
      <w:szCs w:val="16"/>
    </w:rPr>
  </w:style>
  <w:style w:type="paragraph" w:customStyle="1" w:styleId="FormFieldCaption7pt">
    <w:name w:val="Form Field Caption 7pt"/>
    <w:basedOn w:val="Normale"/>
    <w:pPr>
      <w:tabs>
        <w:tab w:val="left" w:pos="252"/>
      </w:tabs>
    </w:pPr>
    <w:rPr>
      <w:rFonts w:ascii="Arial" w:hAnsi="Arial" w:cs="Arial"/>
      <w:sz w:val="14"/>
      <w:szCs w:val="14"/>
    </w:rPr>
  </w:style>
  <w:style w:type="paragraph" w:customStyle="1" w:styleId="PIHeader">
    <w:name w:val="PI Header"/>
    <w:basedOn w:val="Normale"/>
    <w:pPr>
      <w:spacing w:after="40"/>
      <w:ind w:left="864"/>
    </w:pPr>
    <w:rPr>
      <w:rFonts w:ascii="Arial" w:hAnsi="Arial" w:cs="Arial"/>
      <w:noProof/>
      <w:sz w:val="16"/>
      <w:szCs w:val="20"/>
    </w:rPr>
  </w:style>
  <w:style w:type="character" w:customStyle="1" w:styleId="DataField11pt-SingleChar">
    <w:name w:val="Data Field 11pt-Single Char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paragraph" w:customStyle="1" w:styleId="HeadNoteNotItalics">
    <w:name w:val="HeadNoteNotItalics"/>
    <w:basedOn w:val="HeadingNote"/>
    <w:rPr>
      <w:i w:val="0"/>
    </w:rPr>
  </w:style>
  <w:style w:type="paragraph" w:customStyle="1" w:styleId="Default">
    <w:name w:val="Default"/>
    <w:rsid w:val="002B0F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rsid w:val="008C48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8C4885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rsid w:val="006868DD"/>
    <w:pPr>
      <w:suppressAutoHyphens/>
      <w:autoSpaceDE/>
      <w:autoSpaceDN/>
      <w:jc w:val="both"/>
    </w:pPr>
    <w:rPr>
      <w:szCs w:val="20"/>
      <w:lang w:val="it-IT" w:eastAsia="ar-SA"/>
    </w:rPr>
  </w:style>
  <w:style w:type="paragraph" w:styleId="Corpotesto">
    <w:name w:val="Body Text"/>
    <w:basedOn w:val="Normale"/>
    <w:link w:val="CorpotestoCarattere"/>
    <w:rsid w:val="006868D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868DD"/>
    <w:rPr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71765"/>
    <w:rPr>
      <w:rFonts w:ascii="Arial" w:hAnsi="Arial" w:cs="Arial"/>
      <w:b/>
      <w:bCs/>
      <w:sz w:val="28"/>
      <w:szCs w:val="28"/>
      <w:lang w:val="en-US" w:eastAsia="en-US"/>
    </w:rPr>
  </w:style>
  <w:style w:type="character" w:styleId="Collegamentoipertestuale">
    <w:name w:val="Hyperlink"/>
    <w:basedOn w:val="Carpredefinitoparagrafo"/>
    <w:unhideWhenUsed/>
    <w:rsid w:val="00671765"/>
    <w:rPr>
      <w:color w:val="0000FF"/>
      <w:u w:val="single"/>
    </w:rPr>
  </w:style>
  <w:style w:type="paragraph" w:customStyle="1" w:styleId="Titolo10">
    <w:name w:val="Titolo1"/>
    <w:basedOn w:val="Normale"/>
    <w:rsid w:val="00671765"/>
    <w:pPr>
      <w:autoSpaceDE/>
      <w:autoSpaceDN/>
      <w:spacing w:before="100" w:beforeAutospacing="1" w:after="100" w:afterAutospacing="1"/>
    </w:pPr>
    <w:rPr>
      <w:lang w:val="it-IT" w:eastAsia="it-IT"/>
    </w:rPr>
  </w:style>
  <w:style w:type="paragraph" w:customStyle="1" w:styleId="desc">
    <w:name w:val="desc"/>
    <w:basedOn w:val="Normale"/>
    <w:rsid w:val="00671765"/>
    <w:pPr>
      <w:autoSpaceDE/>
      <w:autoSpaceDN/>
      <w:spacing w:before="100" w:beforeAutospacing="1" w:after="100" w:afterAutospacing="1"/>
    </w:pPr>
    <w:rPr>
      <w:lang w:val="it-IT" w:eastAsia="it-IT"/>
    </w:rPr>
  </w:style>
  <w:style w:type="paragraph" w:customStyle="1" w:styleId="details">
    <w:name w:val="details"/>
    <w:basedOn w:val="Normale"/>
    <w:rsid w:val="00671765"/>
    <w:pPr>
      <w:autoSpaceDE/>
      <w:autoSpaceDN/>
      <w:spacing w:before="100" w:beforeAutospacing="1" w:after="100" w:afterAutospacing="1"/>
    </w:pPr>
    <w:rPr>
      <w:lang w:val="it-IT" w:eastAsia="it-IT"/>
    </w:rPr>
  </w:style>
  <w:style w:type="character" w:customStyle="1" w:styleId="jrnl">
    <w:name w:val="jrnl"/>
    <w:basedOn w:val="Carpredefinitoparagrafo"/>
    <w:rsid w:val="00671765"/>
  </w:style>
  <w:style w:type="paragraph" w:styleId="Paragrafoelenco">
    <w:name w:val="List Paragraph"/>
    <w:basedOn w:val="Normale"/>
    <w:uiPriority w:val="34"/>
    <w:qFormat/>
    <w:rsid w:val="00671765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2514"/>
    <w:rPr>
      <w:sz w:val="24"/>
      <w:szCs w:val="24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4550"/>
    <w:rPr>
      <w:sz w:val="24"/>
      <w:szCs w:val="24"/>
      <w:lang w:val="en-US" w:eastAsia="en-US"/>
    </w:rPr>
  </w:style>
  <w:style w:type="paragraph" w:customStyle="1" w:styleId="Corpodeltesto22">
    <w:name w:val="Corpo del testo 22"/>
    <w:basedOn w:val="Normale"/>
    <w:rsid w:val="002F3DC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autoSpaceDE/>
      <w:autoSpaceDN/>
      <w:jc w:val="both"/>
    </w:pPr>
    <w:rPr>
      <w:szCs w:val="20"/>
      <w:lang w:val="it-IT" w:eastAsia="zh-CN"/>
    </w:rPr>
  </w:style>
  <w:style w:type="paragraph" w:customStyle="1" w:styleId="Titolo20">
    <w:name w:val="Titolo2"/>
    <w:basedOn w:val="Normale"/>
    <w:rsid w:val="002F3DCD"/>
    <w:pPr>
      <w:autoSpaceDE/>
      <w:autoSpaceDN/>
      <w:spacing w:before="100" w:after="100"/>
    </w:pPr>
    <w:rPr>
      <w:lang w:val="it-IT" w:eastAsia="zh-CN"/>
    </w:rPr>
  </w:style>
  <w:style w:type="character" w:styleId="Collegamentovisitato">
    <w:name w:val="FollowedHyperlink"/>
    <w:basedOn w:val="Carpredefinitoparagrafo"/>
    <w:semiHidden/>
    <w:unhideWhenUsed/>
    <w:rsid w:val="002F3DCD"/>
    <w:rPr>
      <w:color w:val="800080" w:themeColor="followedHyperlink"/>
      <w:u w:val="single"/>
    </w:rPr>
  </w:style>
  <w:style w:type="paragraph" w:customStyle="1" w:styleId="Titolo3">
    <w:name w:val="Titolo3"/>
    <w:basedOn w:val="Normale"/>
    <w:rsid w:val="002B73A4"/>
    <w:pPr>
      <w:autoSpaceDE/>
      <w:autoSpaceDN/>
      <w:spacing w:before="100" w:after="100"/>
    </w:pPr>
    <w:rPr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9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34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37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06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50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4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2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6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20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4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8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81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87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4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82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19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37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36879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2679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9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65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42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24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2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9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6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98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99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2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1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764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74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7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89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5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68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50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002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5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2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4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33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54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98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12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5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5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3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7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4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69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39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52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9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92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49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37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1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61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15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33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344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97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186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4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64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1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3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7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1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77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1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447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68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019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477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0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3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9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24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90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6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57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2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61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091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05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23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21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34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0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7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0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87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90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5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98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glia@unifi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a\Desktop\BiographicalDataSketch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C:\Users\Silvia\Desktop\BiographicalDataSketch.dot</Template>
  <TotalTime>389</TotalTime>
  <Pages>7</Pages>
  <Words>2735</Words>
  <Characters>15594</Characters>
  <Application>Microsoft Office Word</Application>
  <DocSecurity>0</DocSecurity>
  <Lines>129</Lines>
  <Paragraphs>36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SF424(R&amp;R) Biographical Sketch Format Page</vt:lpstr>
      <vt:lpstr>SF424(R&amp;R) Biographical Sketch Format Page</vt:lpstr>
    </vt:vector>
  </TitlesOfParts>
  <Company>DHHS/PHS/NIH</Company>
  <LinksUpToDate>false</LinksUpToDate>
  <CharactersWithSpaces>18293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SF424(R&amp;R) Biographical Sketch Format Page</dc:title>
  <dc:subject>DHHS, Public Health Service Grant Application</dc:subject>
  <dc:creator>Silvia</dc:creator>
  <cp:keywords>PHS Grant Application, SF424(R&amp;R) Biographical Sketch Format Page</cp:keywords>
  <cp:lastModifiedBy>Felice Petraglia</cp:lastModifiedBy>
  <cp:revision>140</cp:revision>
  <cp:lastPrinted>2019-09-18T11:18:00Z</cp:lastPrinted>
  <dcterms:created xsi:type="dcterms:W3CDTF">2019-05-13T08:31:00Z</dcterms:created>
  <dcterms:modified xsi:type="dcterms:W3CDTF">2026-10-04T12:55:00Z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-1499457407</vt:i4>
  </property>
  <property fmtid="{D5CDD505-2E9C-101B-9397-08002B2CF9AE}" pid="3" name="_EmailSubject">
    <vt:lpwstr>PHS 398 Instructions and Forms</vt:lpwstr>
  </property>
  <property fmtid="{D5CDD505-2E9C-101B-9397-08002B2CF9AE}" pid="4" name="_AuthorEmail">
    <vt:lpwstr>GoodnigJ@OD.NIH.GOV</vt:lpwstr>
  </property>
  <property fmtid="{D5CDD505-2E9C-101B-9397-08002B2CF9AE}" pid="5" name="_AuthorEmailDisplayName">
    <vt:lpwstr>Goodnight, JoAnne (NIH/OD)</vt:lpwstr>
  </property>
  <property fmtid="{D5CDD505-2E9C-101B-9397-08002B2CF9AE}" pid="6" name="_PreviousAdHocReviewCycleID">
    <vt:i4>1685714792</vt:i4>
  </property>
  <property fmtid="{D5CDD505-2E9C-101B-9397-08002B2CF9AE}" pid="7" name="_ReviewingToolsShownOnce">
    <vt:lpwstr/>
  </property>
</Properties>
</file>